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263A1" w14:textId="77777777" w:rsidR="00880FF1" w:rsidRPr="004B285F" w:rsidRDefault="00880FF1" w:rsidP="00880FF1">
      <w:pPr>
        <w:spacing w:line="276" w:lineRule="auto"/>
        <w:jc w:val="right"/>
        <w:rPr>
          <w:rFonts w:cs="Arial"/>
          <w:b/>
          <w:bCs/>
        </w:rPr>
      </w:pPr>
    </w:p>
    <w:p w14:paraId="6DE4B83B" w14:textId="77777777" w:rsidR="00880FF1" w:rsidRPr="004B285F" w:rsidRDefault="00880FF1" w:rsidP="00880FF1">
      <w:pPr>
        <w:spacing w:line="276" w:lineRule="auto"/>
        <w:jc w:val="right"/>
        <w:rPr>
          <w:rFonts w:cs="Arial"/>
          <w:b/>
          <w:bCs/>
        </w:rPr>
      </w:pPr>
    </w:p>
    <w:p w14:paraId="7A7C97BB" w14:textId="77777777" w:rsidR="00880FF1" w:rsidRPr="002E4930" w:rsidRDefault="00880FF1" w:rsidP="00880FF1">
      <w:pPr>
        <w:spacing w:line="276" w:lineRule="auto"/>
        <w:jc w:val="right"/>
        <w:rPr>
          <w:rFonts w:cs="Arial"/>
        </w:rPr>
      </w:pPr>
      <w:r w:rsidRPr="002E4930">
        <w:rPr>
          <w:rFonts w:cs="Arial"/>
        </w:rPr>
        <w:t>Lahr, 13.08.2026</w:t>
      </w:r>
    </w:p>
    <w:p w14:paraId="18D5E6AF" w14:textId="77777777" w:rsidR="00880FF1" w:rsidRPr="004B285F" w:rsidRDefault="00880FF1" w:rsidP="00880FF1">
      <w:pPr>
        <w:spacing w:line="276" w:lineRule="auto"/>
        <w:rPr>
          <w:rFonts w:cs="Arial"/>
          <w:sz w:val="16"/>
          <w:szCs w:val="16"/>
        </w:rPr>
      </w:pPr>
      <w:r w:rsidRPr="004B285F">
        <w:rPr>
          <w:rFonts w:cs="Arial"/>
          <w:sz w:val="16"/>
          <w:szCs w:val="16"/>
        </w:rPr>
        <w:t>Klassenleitung AV1</w:t>
      </w:r>
    </w:p>
    <w:p w14:paraId="60FF83E4" w14:textId="77777777" w:rsidR="00880FF1" w:rsidRPr="004B285F" w:rsidRDefault="00880FF1" w:rsidP="00880FF1">
      <w:pPr>
        <w:spacing w:line="276" w:lineRule="auto"/>
        <w:rPr>
          <w:rFonts w:cs="Arial"/>
          <w:sz w:val="16"/>
          <w:szCs w:val="16"/>
        </w:rPr>
      </w:pPr>
      <w:r w:rsidRPr="004B285F">
        <w:rPr>
          <w:rFonts w:cs="Arial"/>
          <w:sz w:val="16"/>
          <w:szCs w:val="16"/>
        </w:rPr>
        <w:t xml:space="preserve">Gewerbliche Schule Lahr, </w:t>
      </w:r>
      <w:proofErr w:type="spellStart"/>
      <w:r w:rsidRPr="004B285F">
        <w:rPr>
          <w:rFonts w:cs="Arial"/>
          <w:sz w:val="16"/>
          <w:szCs w:val="16"/>
        </w:rPr>
        <w:t>Tramplerstr</w:t>
      </w:r>
      <w:proofErr w:type="spellEnd"/>
      <w:r w:rsidRPr="004B285F">
        <w:rPr>
          <w:rFonts w:cs="Arial"/>
          <w:sz w:val="16"/>
          <w:szCs w:val="16"/>
        </w:rPr>
        <w:t>. 80, 77933 Lahr</w:t>
      </w:r>
    </w:p>
    <w:p w14:paraId="4573A422" w14:textId="77777777" w:rsidR="00880FF1" w:rsidRPr="004B285F" w:rsidRDefault="00880FF1" w:rsidP="00880FF1">
      <w:pPr>
        <w:spacing w:line="276" w:lineRule="auto"/>
        <w:rPr>
          <w:rFonts w:cs="Arial"/>
          <w:b/>
          <w:bCs/>
          <w:sz w:val="16"/>
          <w:szCs w:val="16"/>
        </w:rPr>
      </w:pPr>
    </w:p>
    <w:p w14:paraId="006C922F" w14:textId="77777777" w:rsidR="00880FF1" w:rsidRPr="005C5B22" w:rsidRDefault="00880FF1" w:rsidP="00880FF1">
      <w:pPr>
        <w:spacing w:line="276" w:lineRule="auto"/>
        <w:rPr>
          <w:rFonts w:cs="Arial"/>
          <w:b/>
          <w:bCs/>
          <w:szCs w:val="22"/>
        </w:rPr>
      </w:pPr>
      <w:r w:rsidRPr="005C5B22">
        <w:rPr>
          <w:rFonts w:cs="Arial"/>
          <w:b/>
          <w:bCs/>
          <w:szCs w:val="22"/>
        </w:rPr>
        <w:t xml:space="preserve">An </w:t>
      </w:r>
    </w:p>
    <w:p w14:paraId="6030C2C7" w14:textId="77777777" w:rsidR="00880FF1" w:rsidRPr="005C5B22" w:rsidRDefault="00880FF1" w:rsidP="00880FF1">
      <w:pPr>
        <w:spacing w:line="276" w:lineRule="auto"/>
        <w:rPr>
          <w:rFonts w:cs="Arial"/>
          <w:b/>
          <w:bCs/>
          <w:szCs w:val="22"/>
          <w:lang w:val="en-US"/>
        </w:rPr>
      </w:pPr>
      <w:r w:rsidRPr="005C5B22">
        <w:rPr>
          <w:rFonts w:cs="Arial"/>
          <w:b/>
          <w:bCs/>
          <w:szCs w:val="22"/>
          <w:lang w:val="en-US"/>
        </w:rPr>
        <w:t>Erika EnglischOptional</w:t>
      </w:r>
    </w:p>
    <w:p w14:paraId="49AD44DA" w14:textId="77777777" w:rsidR="00880FF1" w:rsidRPr="005C5B22" w:rsidRDefault="00880FF1" w:rsidP="00880FF1">
      <w:pPr>
        <w:spacing w:line="276" w:lineRule="auto"/>
        <w:rPr>
          <w:rFonts w:cs="Arial"/>
          <w:b/>
          <w:bCs/>
          <w:szCs w:val="22"/>
          <w:lang w:val="en-US"/>
        </w:rPr>
      </w:pPr>
      <w:r w:rsidRPr="005C5B22">
        <w:rPr>
          <w:rFonts w:cs="Arial"/>
          <w:b/>
          <w:bCs/>
          <w:szCs w:val="22"/>
          <w:lang w:val="en-US"/>
        </w:rPr>
        <w:t>Stefan EnglischOptional</w:t>
      </w:r>
    </w:p>
    <w:p w14:paraId="17374E77" w14:textId="77777777" w:rsidR="00880FF1" w:rsidRPr="005C5B22" w:rsidRDefault="00880FF1" w:rsidP="00880FF1">
      <w:pPr>
        <w:spacing w:line="276" w:lineRule="auto"/>
        <w:rPr>
          <w:rFonts w:cs="Arial"/>
          <w:b/>
          <w:bCs/>
          <w:szCs w:val="22"/>
          <w:lang w:val="en-US"/>
        </w:rPr>
      </w:pPr>
      <w:r w:rsidRPr="005C5B22">
        <w:rPr>
          <w:rFonts w:cs="Arial"/>
          <w:b/>
          <w:bCs/>
          <w:szCs w:val="22"/>
          <w:lang w:val="en-US"/>
        </w:rPr>
        <w:t>Testweg 2</w:t>
      </w:r>
    </w:p>
    <w:p w14:paraId="3FC9FAF4" w14:textId="77777777" w:rsidR="00880FF1" w:rsidRPr="005C5B22" w:rsidRDefault="00880FF1" w:rsidP="00880FF1">
      <w:pPr>
        <w:spacing w:line="276" w:lineRule="auto"/>
        <w:rPr>
          <w:rFonts w:cs="Arial"/>
          <w:b/>
          <w:bCs/>
          <w:szCs w:val="22"/>
          <w:lang w:val="en-US"/>
        </w:rPr>
      </w:pPr>
      <w:r w:rsidRPr="005C5B22">
        <w:rPr>
          <w:rFonts w:cs="Arial"/>
          <w:b/>
          <w:bCs/>
          <w:szCs w:val="22"/>
          <w:lang w:val="en-US"/>
        </w:rPr>
        <w:t>77933 Beispielstadt</w:t>
      </w:r>
    </w:p>
    <w:p w14:paraId="42AD46AC" w14:textId="77777777" w:rsidR="00880FF1" w:rsidRPr="005C5B22" w:rsidRDefault="00880FF1" w:rsidP="00880FF1">
      <w:pPr>
        <w:spacing w:line="276" w:lineRule="auto"/>
        <w:rPr>
          <w:rFonts w:cs="Arial"/>
          <w:b/>
          <w:bCs/>
          <w:szCs w:val="22"/>
        </w:rPr>
      </w:pPr>
    </w:p>
    <w:p w14:paraId="0C7CFAC5" w14:textId="77777777" w:rsidR="00880FF1" w:rsidRPr="005C5B22" w:rsidRDefault="00880FF1" w:rsidP="00880FF1">
      <w:pPr>
        <w:spacing w:line="276" w:lineRule="auto"/>
        <w:rPr>
          <w:rFonts w:cs="Arial"/>
          <w:b/>
          <w:bCs/>
          <w:szCs w:val="22"/>
        </w:rPr>
      </w:pPr>
    </w:p>
    <w:p w14:paraId="31AD1994" w14:textId="77777777" w:rsidR="00880FF1" w:rsidRPr="005C5B22" w:rsidRDefault="00880FF1" w:rsidP="00880FF1">
      <w:pPr>
        <w:spacing w:line="276" w:lineRule="auto"/>
        <w:rPr>
          <w:rFonts w:cs="Arial"/>
          <w:b/>
          <w:bCs/>
          <w:szCs w:val="22"/>
        </w:rPr>
      </w:pPr>
    </w:p>
    <w:p w14:paraId="58BB1D94" w14:textId="77777777" w:rsidR="00880FF1" w:rsidRPr="005C5B22" w:rsidRDefault="00880FF1" w:rsidP="00880FF1">
      <w:pPr>
        <w:spacing w:line="276" w:lineRule="auto"/>
        <w:rPr>
          <w:rFonts w:cs="Arial"/>
          <w:b/>
          <w:bCs/>
          <w:szCs w:val="22"/>
        </w:rPr>
      </w:pPr>
    </w:p>
    <w:p w14:paraId="7A900CB7" w14:textId="135594F2" w:rsidR="007F0A0B" w:rsidRDefault="007F0A0B" w:rsidP="00880FF1">
      <w:pPr>
        <w:spacing w:line="276" w:lineRule="auto"/>
        <w:jc w:val="center"/>
        <w:rPr>
          <w:rFonts w:cs="Arial"/>
          <w:b/>
          <w:bCs/>
          <w:noProof/>
          <w:szCs w:val="22"/>
        </w:rPr>
      </w:pPr>
      <w:r w:rsidRPr="007F0A0B">
        <w:rPr>
          <w:rFonts w:cs="Arial"/>
          <w:b/>
          <w:bCs/>
          <w:noProof/>
          <w:szCs w:val="22"/>
        </w:rPr>
        <w:t>Vereinbarung über die Teilnahme am Unterricht</w:t>
      </w:r>
      <w:r>
        <w:rPr>
          <w:rFonts w:cs="Arial"/>
          <w:b/>
          <w:bCs/>
          <w:noProof/>
          <w:szCs w:val="22"/>
        </w:rPr>
        <w:t xml:space="preserve"> zwischen</w:t>
      </w:r>
    </w:p>
    <w:p w14:paraId="1D6A964D" w14:textId="26B14AD1" w:rsidR="00880FF1" w:rsidRDefault="00880FF1" w:rsidP="00880FF1">
      <w:pPr>
        <w:spacing w:line="276" w:lineRule="auto"/>
        <w:jc w:val="center"/>
        <w:rPr>
          <w:rFonts w:cs="Arial"/>
          <w:b/>
          <w:bCs/>
          <w:szCs w:val="22"/>
          <w:lang w:val="en-US"/>
        </w:rPr>
      </w:pPr>
      <w:r>
        <w:rPr>
          <w:rFonts w:cs="Arial"/>
          <w:b/>
          <w:bCs/>
          <w:noProof/>
          <w:szCs w:val="22"/>
        </w:rPr>
        <w:t xml:space="preserve"> Noah EnglischOptional AV1</w:t>
      </w:r>
      <w:r w:rsidRPr="005C5B22">
        <w:rPr>
          <w:rFonts w:cs="Arial"/>
          <w:b/>
          <w:bCs/>
          <w:szCs w:val="22"/>
          <w:lang w:val="en-US"/>
        </w:rPr>
      </w:r>
      <w:proofErr w:type="spellStart"/>
      <w:r w:rsidRPr="005C5B22">
        <w:rPr>
          <w:rFonts w:cs="Arial"/>
          <w:b/>
          <w:bCs/>
          <w:szCs w:val="22"/>
          <w:lang w:val="en-US"/>
        </w:rPr>
      </w:r>
      <w:proofErr w:type="spellEnd"/>
      <w:r w:rsidRPr="005C5B22">
        <w:rPr>
          <w:rFonts w:cs="Arial"/>
          <w:b/>
          <w:bCs/>
          <w:szCs w:val="22"/>
          <w:lang w:val="en-US"/>
        </w:rPr>
      </w:r>
      <w:proofErr w:type="spellStart"/>
      <w:r w:rsidRPr="005C5B22">
        <w:rPr>
          <w:rFonts w:cs="Arial"/>
          <w:b/>
          <w:bCs/>
          <w:szCs w:val="22"/>
          <w:lang w:val="en-US"/>
        </w:rPr>
      </w:r>
      <w:proofErr w:type="spellEnd"/>
      <w:r w:rsidRPr="005C5B22">
        <w:rPr>
          <w:rFonts w:cs="Arial"/>
          <w:b/>
          <w:bCs/>
          <w:szCs w:val="22"/>
          <w:lang w:val="en-US"/>
        </w:rPr>
      </w:r>
      <w:r w:rsidR="00C33604">
        <w:rPr>
          <w:rFonts w:cs="Arial"/>
          <w:b/>
          <w:bCs/>
          <w:szCs w:val="22"/>
          <w:lang w:val="en-US"/>
        </w:rPr>
      </w:r>
    </w:p>
    <w:p w14:paraId="0A07715D" w14:textId="01875E05" w:rsidR="007F0A0B" w:rsidRPr="005C5B22" w:rsidRDefault="007F0A0B" w:rsidP="00880FF1">
      <w:pPr>
        <w:spacing w:line="276" w:lineRule="auto"/>
        <w:jc w:val="center"/>
        <w:rPr>
          <w:rFonts w:cs="Arial"/>
          <w:szCs w:val="22"/>
        </w:rPr>
      </w:pPr>
      <w:r>
        <w:rPr>
          <w:rFonts w:cs="Arial"/>
          <w:b/>
          <w:bCs/>
          <w:szCs w:val="22"/>
          <w:lang w:val="en-US"/>
        </w:rPr>
        <w:t xml:space="preserve">Und der </w:t>
      </w:r>
      <w:proofErr w:type="spellStart"/>
      <w:r>
        <w:rPr>
          <w:rFonts w:cs="Arial"/>
          <w:b/>
          <w:bCs/>
          <w:szCs w:val="22"/>
          <w:lang w:val="en-US"/>
        </w:rPr>
        <w:t>Gewerblichen</w:t>
      </w:r>
      <w:proofErr w:type="spellEnd"/>
      <w:r>
        <w:rPr>
          <w:rFonts w:cs="Arial"/>
          <w:b/>
          <w:bCs/>
          <w:szCs w:val="22"/>
          <w:lang w:val="en-US"/>
        </w:rPr>
        <w:t xml:space="preserve"> Schule Lahr</w:t>
      </w:r>
    </w:p>
    <w:p w14:paraId="1D14D227" w14:textId="77777777" w:rsidR="00880FF1" w:rsidRPr="005C5B22" w:rsidRDefault="00880FF1" w:rsidP="00880FF1">
      <w:pPr>
        <w:spacing w:line="276" w:lineRule="auto"/>
        <w:rPr>
          <w:rFonts w:cs="Arial"/>
          <w:szCs w:val="22"/>
        </w:rPr>
      </w:pPr>
    </w:p>
    <w:p w14:paraId="4EC58F90" w14:textId="77777777" w:rsidR="005774FE" w:rsidRDefault="005774FE" w:rsidP="005774FE">
      <w:pPr>
        <w:spacing w:line="259" w:lineRule="auto"/>
        <w:ind w:right="284"/>
        <w:jc w:val="both"/>
      </w:pPr>
      <w:r>
        <w:t>Sehr geehrte Eltern und Erziehungsberechtigte,</w:t>
      </w:r>
    </w:p>
    <w:p w14:paraId="0C216B1F" w14:textId="77777777" w:rsidR="005774FE" w:rsidRDefault="005774FE" w:rsidP="005774FE">
      <w:pPr>
        <w:ind w:right="284"/>
        <w:jc w:val="both"/>
      </w:pPr>
    </w:p>
    <w:p w14:paraId="69AA4640" w14:textId="79886711" w:rsidR="003C7C58" w:rsidRDefault="003C7C58" w:rsidP="005774FE">
      <w:pPr>
        <w:ind w:right="284"/>
        <w:jc w:val="both"/>
      </w:pPr>
      <w:r>
        <w:t xml:space="preserve">die Aufnahme in die Ausbildungsvorbereitung der Gewerblichen Schule Lahr ist im Fall Ihrer Tochter / Ihres Sohnes vorbehaltlich </w:t>
      </w:r>
      <w:r w:rsidR="007A5E91">
        <w:t>folgender Vereinbarung:</w:t>
      </w:r>
    </w:p>
    <w:p w14:paraId="1885C708" w14:textId="77777777" w:rsidR="003C7C58" w:rsidRDefault="003C7C58" w:rsidP="005774FE">
      <w:pPr>
        <w:ind w:right="284"/>
        <w:jc w:val="both"/>
      </w:pPr>
    </w:p>
    <w:p w14:paraId="1B13034C" w14:textId="77777777" w:rsidR="003C7C58" w:rsidRPr="007A5E91" w:rsidRDefault="003C7C58" w:rsidP="003C7C58">
      <w:pPr>
        <w:ind w:right="284"/>
        <w:jc w:val="both"/>
      </w:pPr>
      <w:r w:rsidRPr="007A5E91">
        <w:t>Ich nehme an allen Unterrichtsstunden teil. Mehr als 15 Minuten Verspätung gelten als eine Fehlzeit, die schriftlich entschuldigt werden muss (siehe Fehlzeitenblatt).</w:t>
      </w:r>
    </w:p>
    <w:p w14:paraId="43723B46" w14:textId="77777777" w:rsidR="003C7C58" w:rsidRPr="007A5E91" w:rsidRDefault="003C7C58" w:rsidP="003C7C58">
      <w:pPr>
        <w:ind w:right="284"/>
        <w:jc w:val="both"/>
      </w:pPr>
    </w:p>
    <w:p w14:paraId="1058BCE8" w14:textId="77777777" w:rsidR="003C7C58" w:rsidRPr="007A5E91" w:rsidRDefault="003C7C58" w:rsidP="003C7C58">
      <w:pPr>
        <w:ind w:right="284"/>
        <w:jc w:val="both"/>
      </w:pPr>
      <w:r w:rsidRPr="007A5E91">
        <w:t>Ich bin pünktlich zu Stundenbeginn im Klassenzimmer. Wenn die Lehrperson das Klassenzimmer betritt, setze ich mich auf meinen Platz und bin ruhig.</w:t>
      </w:r>
    </w:p>
    <w:p w14:paraId="3753C6E8" w14:textId="77777777" w:rsidR="003C7C58" w:rsidRPr="007A5E91" w:rsidRDefault="003C7C58" w:rsidP="003C7C58">
      <w:pPr>
        <w:ind w:right="284"/>
        <w:jc w:val="both"/>
      </w:pPr>
    </w:p>
    <w:p w14:paraId="240275B8" w14:textId="77777777" w:rsidR="003C7C58" w:rsidRPr="007A5E91" w:rsidRDefault="003C7C58" w:rsidP="003C7C58">
      <w:pPr>
        <w:ind w:right="284"/>
        <w:jc w:val="both"/>
      </w:pPr>
      <w:r w:rsidRPr="007A5E91">
        <w:t>Ich halte mich an die vereinbarten Klassenregeln und achte die Haus- und Schulordnung. Ich unterlasse störende oder obszöne Kommentare und verhalte mich entsprechend.</w:t>
      </w:r>
    </w:p>
    <w:p w14:paraId="0D6AD99B" w14:textId="77777777" w:rsidR="003C7C58" w:rsidRPr="007A5E91" w:rsidRDefault="003C7C58" w:rsidP="003C7C58">
      <w:pPr>
        <w:ind w:right="284"/>
        <w:jc w:val="both"/>
      </w:pPr>
    </w:p>
    <w:p w14:paraId="572AC6E8" w14:textId="77777777" w:rsidR="003C7C58" w:rsidRPr="007A5E91" w:rsidRDefault="003C7C58" w:rsidP="003C7C58">
      <w:pPr>
        <w:ind w:right="284"/>
        <w:jc w:val="both"/>
      </w:pPr>
      <w:r w:rsidRPr="007A5E91">
        <w:t>Ich verhalte mich im Unterricht und in der Schule so, dass ich die Lernmöglichkeiten von anderen Mitschüler*innen nicht beeinträchtige, d.h. ich verhalte mich ruhig und beachte stille Arbeitsphasen, ich gehe sorgsam mit dem Klassenzimmer und den Unterrichtsmaterialien um und achte auf Sauberkeit.</w:t>
      </w:r>
    </w:p>
    <w:p w14:paraId="1F1D8395" w14:textId="77777777" w:rsidR="003C7C58" w:rsidRPr="007A5E91" w:rsidRDefault="003C7C58" w:rsidP="003C7C58">
      <w:pPr>
        <w:ind w:right="284"/>
        <w:jc w:val="both"/>
      </w:pPr>
    </w:p>
    <w:p w14:paraId="4A4DA1AD" w14:textId="77777777" w:rsidR="003C7C58" w:rsidRPr="007A5E91" w:rsidRDefault="003C7C58" w:rsidP="003C7C58">
      <w:pPr>
        <w:ind w:right="284"/>
        <w:jc w:val="both"/>
      </w:pPr>
      <w:r w:rsidRPr="007A5E91">
        <w:t>Ich bleibe während des Unterrichts an meinem Platz und bewege mich nicht unaufgefordert im Raum. Ich melde mich, wenn ich etwas zum Unterricht beitragen möchte. Ich warte auf den Aufruf der Lehrperson, bevor ich meinen Redebeitrag teile. Ich störe den Unterrichtsablauf und meine Mitschüler*innen nicht und achte auf ein für den Schulbetrieb angemessenes Verhalten.</w:t>
      </w:r>
    </w:p>
    <w:p w14:paraId="1F404CAE" w14:textId="77777777" w:rsidR="003C7C58" w:rsidRPr="007A5E91" w:rsidRDefault="003C7C58" w:rsidP="003C7C58">
      <w:pPr>
        <w:ind w:right="284"/>
        <w:jc w:val="both"/>
      </w:pPr>
    </w:p>
    <w:p w14:paraId="00CA7918" w14:textId="77777777" w:rsidR="003C7C58" w:rsidRPr="007A5E91" w:rsidRDefault="003C7C58" w:rsidP="003C7C58">
      <w:pPr>
        <w:ind w:right="284"/>
        <w:jc w:val="both"/>
      </w:pPr>
      <w:r w:rsidRPr="007A5E91">
        <w:t>Ich habe das nötige Arbeitsmaterial (Tasche, Stifte, Arbeitsblätter, Bücher etc.) immer dabei und störe den Unterrichtsverlauf nicht durch Organisation meiner Materialien.</w:t>
      </w:r>
    </w:p>
    <w:p w14:paraId="729444F0" w14:textId="77777777" w:rsidR="003C7C58" w:rsidRPr="007A5E91" w:rsidRDefault="003C7C58" w:rsidP="003C7C58">
      <w:pPr>
        <w:ind w:right="284"/>
        <w:jc w:val="both"/>
      </w:pPr>
    </w:p>
    <w:p w14:paraId="3D25A65F" w14:textId="4461224C" w:rsidR="003C7C58" w:rsidRPr="007A5E91" w:rsidRDefault="003C7C58" w:rsidP="003C7C58">
      <w:pPr>
        <w:ind w:right="284"/>
        <w:jc w:val="both"/>
      </w:pPr>
      <w:r w:rsidRPr="007A5E91">
        <w:t xml:space="preserve">Ich kommuniziere höflich und respektvoll mit Mitschüler*innen und Lehrpersonen. </w:t>
      </w:r>
    </w:p>
    <w:p w14:paraId="686C6134" w14:textId="77777777" w:rsidR="003C7C58" w:rsidRPr="007A5E91" w:rsidRDefault="003C7C58" w:rsidP="003C7C58">
      <w:pPr>
        <w:ind w:right="284"/>
        <w:jc w:val="both"/>
      </w:pPr>
    </w:p>
    <w:p w14:paraId="20D9E7CD" w14:textId="77777777" w:rsidR="003C7C58" w:rsidRPr="007A5E91" w:rsidRDefault="003C7C58" w:rsidP="003C7C58">
      <w:pPr>
        <w:ind w:right="284"/>
        <w:jc w:val="both"/>
      </w:pPr>
      <w:r w:rsidRPr="007A5E91">
        <w:t>Ich bin ehrlich.</w:t>
      </w:r>
    </w:p>
    <w:p w14:paraId="46A8CE7D" w14:textId="77777777" w:rsidR="008C3055" w:rsidRPr="007A5E91" w:rsidRDefault="008C3055" w:rsidP="005774FE">
      <w:pPr>
        <w:ind w:right="284"/>
        <w:jc w:val="both"/>
      </w:pPr>
    </w:p>
    <w:p w14:paraId="5FF68872" w14:textId="77777777" w:rsidR="008F12CC" w:rsidRDefault="008F12CC" w:rsidP="005774FE">
      <w:pPr>
        <w:ind w:right="284"/>
        <w:jc w:val="both"/>
      </w:pPr>
    </w:p>
    <w:p w14:paraId="2D8E23E0" w14:textId="77777777" w:rsidR="003269E8" w:rsidRDefault="003269E8" w:rsidP="005774FE">
      <w:pPr>
        <w:ind w:right="284"/>
        <w:jc w:val="both"/>
      </w:pPr>
    </w:p>
    <w:p w14:paraId="304469A7" w14:textId="77777777" w:rsidR="003269E8" w:rsidRDefault="003269E8" w:rsidP="005774FE">
      <w:pPr>
        <w:ind w:right="284"/>
        <w:jc w:val="both"/>
      </w:pPr>
    </w:p>
    <w:p w14:paraId="1BC606BF" w14:textId="77777777" w:rsidR="009A3D20" w:rsidRDefault="009A3D20" w:rsidP="005774FE">
      <w:pPr>
        <w:ind w:right="284"/>
        <w:jc w:val="both"/>
      </w:pPr>
    </w:p>
    <w:tbl>
      <w:tblPr>
        <w:tblStyle w:val="Tabellenraster"/>
        <w:tblW w:w="0" w:type="auto"/>
        <w:tblLayout w:type="fixed"/>
        <w:tblLook w:val="04A0" w:firstRow="1" w:lastRow="0" w:firstColumn="1" w:lastColumn="0" w:noHBand="0" w:noVBand="1"/>
      </w:tblPr>
      <w:tblGrid>
        <w:gridCol w:w="4248"/>
        <w:gridCol w:w="5374"/>
      </w:tblGrid>
      <w:tr w:rsidR="00800E8F" w:rsidRPr="009A3D20" w14:paraId="5E2D9F87" w14:textId="77777777" w:rsidTr="00800E8F">
        <w:tc>
          <w:tcPr>
            <w:tcW w:w="4248" w:type="dxa"/>
          </w:tcPr>
          <w:p w14:paraId="59FD712F" w14:textId="77777777" w:rsidR="00800E8F" w:rsidRPr="009A3D20" w:rsidRDefault="00800E8F" w:rsidP="00800E8F">
            <w:pPr>
              <w:ind w:right="284"/>
              <w:jc w:val="both"/>
              <w:rPr>
                <w:b/>
                <w:bCs/>
              </w:rPr>
            </w:pPr>
            <w:r w:rsidRPr="009A3D20">
              <w:rPr>
                <w:b/>
                <w:bCs/>
              </w:rPr>
              <w:t>Mit meiner Unterschrift bestätige ich, dass ich die Regeln für eine Teilnahme am Unterricht der GS Lahr gelesen und verstanden habe und erkläre mich bereit, diesen zu folgen.</w:t>
            </w:r>
          </w:p>
          <w:p w14:paraId="6AEC06AB" w14:textId="77777777" w:rsidR="00800E8F" w:rsidRPr="009A3D20" w:rsidRDefault="00800E8F" w:rsidP="00800E8F">
            <w:pPr>
              <w:ind w:right="284"/>
              <w:jc w:val="both"/>
              <w:rPr>
                <w:b/>
                <w:bCs/>
              </w:rPr>
            </w:pPr>
          </w:p>
        </w:tc>
        <w:tc>
          <w:tcPr>
            <w:tcW w:w="5374" w:type="dxa"/>
          </w:tcPr>
          <w:p w14:paraId="7BC8B751" w14:textId="33324C70" w:rsidR="00800E8F" w:rsidRPr="009A3D20" w:rsidRDefault="00800E8F" w:rsidP="00800E8F">
            <w:pPr>
              <w:ind w:right="284"/>
              <w:jc w:val="both"/>
              <w:rPr>
                <w:b/>
                <w:bCs/>
              </w:rPr>
            </w:pPr>
            <w:r w:rsidRPr="009A3D20">
              <w:rPr>
                <w:b/>
                <w:bCs/>
              </w:rPr>
              <w:t>Mit unserer Unterschrift bestätigen wir, dass wir die Regeln für die Teilnahme von Noah  am Unterricht der GS Lahr gelesen und verstanden haben und verpflichten uns, die Einhaltung der Regeln zu unterstützen. Noah wird bei grobem Fehlverhalten von uns, nach Information durch das Sekretariat, an der Schule abgeholt. Darüber hinaus verpflichten wir uns, Noah  von der Schule abzumelden, wenn es zu Verstößen gegen die oben aufgelisteten Regeln kommt.</w:t>
            </w:r>
            <w:r w:rsidRPr="009A3D20">
              <w:rPr>
                <w:b/>
                <w:bCs/>
                <w:lang w:val="en-US"/>
              </w:rPr>
            </w:r>
            <w:proofErr w:type="spellStart"/>
            <w:r w:rsidRPr="009A3D20">
              <w:rPr>
                <w:b/>
                <w:bCs/>
                <w:lang w:val="en-US"/>
              </w:rPr>
            </w:r>
            <w:proofErr w:type="spellEnd"/>
            <w:r w:rsidRPr="009A3D20">
              <w:rPr>
                <w:b/>
                <w:bCs/>
                <w:lang w:val="en-US"/>
              </w:rPr>
            </w:r>
            <w:r w:rsidRPr="009A3D20">
              <w:rPr>
                <w:b/>
                <w:bCs/>
              </w:rPr>
            </w:r>
            <w:r w:rsidRPr="009A3D20">
              <w:rPr>
                <w:b/>
                <w:bCs/>
                <w:lang w:val="en-US"/>
              </w:rPr>
            </w:r>
            <w:proofErr w:type="spellStart"/>
            <w:r w:rsidRPr="009A3D20">
              <w:rPr>
                <w:b/>
                <w:bCs/>
                <w:lang w:val="en-US"/>
              </w:rPr>
            </w:r>
            <w:proofErr w:type="spellEnd"/>
            <w:r w:rsidRPr="009A3D20">
              <w:rPr>
                <w:b/>
                <w:bCs/>
                <w:lang w:val="en-US"/>
              </w:rPr>
            </w:r>
            <w:r w:rsidRPr="009A3D20">
              <w:rPr>
                <w:b/>
                <w:bCs/>
              </w:rPr>
            </w:r>
            <w:r w:rsidRPr="009A3D20">
              <w:rPr>
                <w:b/>
                <w:bCs/>
                <w:lang w:val="en-US"/>
              </w:rPr>
            </w:r>
            <w:proofErr w:type="spellStart"/>
            <w:r w:rsidRPr="009A3D20">
              <w:rPr>
                <w:b/>
                <w:bCs/>
                <w:lang w:val="en-US"/>
              </w:rPr>
            </w:r>
            <w:proofErr w:type="spellEnd"/>
            <w:r w:rsidRPr="009A3D20">
              <w:rPr>
                <w:b/>
                <w:bCs/>
                <w:lang w:val="en-US"/>
              </w:rPr>
            </w:r>
            <w:r w:rsidRPr="009A3D20">
              <w:rPr>
                <w:b/>
                <w:bCs/>
              </w:rPr>
            </w:r>
          </w:p>
        </w:tc>
      </w:tr>
      <w:tr w:rsidR="00800E8F" w:rsidRPr="009A3D20" w14:paraId="2D362CFF" w14:textId="77777777" w:rsidTr="00800E8F">
        <w:tc>
          <w:tcPr>
            <w:tcW w:w="4248" w:type="dxa"/>
          </w:tcPr>
          <w:p w14:paraId="174DD6B0" w14:textId="77777777" w:rsidR="00800E8F" w:rsidRPr="009A3D20" w:rsidRDefault="00800E8F" w:rsidP="00800E8F">
            <w:pPr>
              <w:ind w:right="284"/>
              <w:jc w:val="both"/>
              <w:rPr>
                <w:b/>
                <w:bCs/>
              </w:rPr>
            </w:pPr>
          </w:p>
          <w:p w14:paraId="2031CCD8" w14:textId="77777777" w:rsidR="00800E8F" w:rsidRPr="009A3D20" w:rsidRDefault="00800E8F" w:rsidP="00800E8F">
            <w:pPr>
              <w:ind w:right="284"/>
              <w:jc w:val="both"/>
              <w:rPr>
                <w:b/>
                <w:bCs/>
              </w:rPr>
            </w:pPr>
          </w:p>
          <w:p w14:paraId="318C4912" w14:textId="7501BA8B" w:rsidR="00800E8F" w:rsidRPr="009A3D20" w:rsidRDefault="00800E8F" w:rsidP="00800E8F">
            <w:pPr>
              <w:ind w:right="284"/>
              <w:jc w:val="both"/>
              <w:rPr>
                <w:b/>
                <w:bCs/>
              </w:rPr>
            </w:pPr>
            <w:r w:rsidRPr="009A3D20">
              <w:rPr>
                <w:b/>
                <w:bCs/>
              </w:rPr>
              <w:t>____________________________</w:t>
            </w:r>
          </w:p>
          <w:p w14:paraId="6DDBFFC4" w14:textId="77777777" w:rsidR="00800E8F" w:rsidRPr="009A3D20" w:rsidRDefault="00800E8F" w:rsidP="00800E8F">
            <w:pPr>
              <w:ind w:right="284"/>
              <w:jc w:val="both"/>
              <w:rPr>
                <w:b/>
                <w:bCs/>
              </w:rPr>
            </w:pPr>
            <w:r w:rsidRPr="009A3D20">
              <w:rPr>
                <w:b/>
                <w:bCs/>
              </w:rPr>
              <w:t>Ort, Datum, Unterschrift Schüler*in</w:t>
            </w:r>
          </w:p>
        </w:tc>
        <w:tc>
          <w:tcPr>
            <w:tcW w:w="5374" w:type="dxa"/>
          </w:tcPr>
          <w:p w14:paraId="2BF0064E" w14:textId="77777777" w:rsidR="00800E8F" w:rsidRPr="009A3D20" w:rsidRDefault="00800E8F" w:rsidP="00800E8F">
            <w:pPr>
              <w:ind w:right="284"/>
              <w:jc w:val="both"/>
              <w:rPr>
                <w:b/>
                <w:bCs/>
              </w:rPr>
            </w:pPr>
          </w:p>
          <w:p w14:paraId="322E9ACE" w14:textId="77777777" w:rsidR="00800E8F" w:rsidRPr="009A3D20" w:rsidRDefault="00800E8F" w:rsidP="00800E8F">
            <w:pPr>
              <w:ind w:right="284"/>
              <w:jc w:val="both"/>
              <w:rPr>
                <w:b/>
                <w:bCs/>
              </w:rPr>
            </w:pPr>
          </w:p>
          <w:p w14:paraId="40F59AB7" w14:textId="2459A42D" w:rsidR="00800E8F" w:rsidRPr="009A3D20" w:rsidRDefault="00800E8F" w:rsidP="00800E8F">
            <w:pPr>
              <w:ind w:right="284"/>
              <w:jc w:val="both"/>
              <w:rPr>
                <w:b/>
                <w:bCs/>
              </w:rPr>
            </w:pPr>
            <w:r w:rsidRPr="009A3D20">
              <w:rPr>
                <w:b/>
                <w:bCs/>
              </w:rPr>
              <w:t>_______________________________________</w:t>
            </w:r>
          </w:p>
          <w:p w14:paraId="293D3C11" w14:textId="77777777" w:rsidR="00800E8F" w:rsidRPr="009A3D20" w:rsidRDefault="00800E8F" w:rsidP="00800E8F">
            <w:pPr>
              <w:ind w:right="284"/>
              <w:jc w:val="both"/>
              <w:rPr>
                <w:b/>
                <w:bCs/>
              </w:rPr>
            </w:pPr>
            <w:r w:rsidRPr="009A3D20">
              <w:rPr>
                <w:b/>
                <w:bCs/>
              </w:rPr>
              <w:t>Ort, Datum, Erziehungsberechtigte</w:t>
            </w:r>
          </w:p>
        </w:tc>
      </w:tr>
    </w:tbl>
    <w:p w14:paraId="1268FDCB" w14:textId="77777777" w:rsidR="00800E8F" w:rsidRPr="00800E8F" w:rsidRDefault="00800E8F" w:rsidP="00800E8F">
      <w:pPr>
        <w:ind w:right="284"/>
        <w:jc w:val="both"/>
      </w:pPr>
    </w:p>
    <w:p w14:paraId="60DD0F57" w14:textId="77777777" w:rsidR="00800E8F" w:rsidRPr="00800E8F" w:rsidRDefault="00800E8F" w:rsidP="00800E8F">
      <w:pPr>
        <w:ind w:right="284"/>
        <w:jc w:val="both"/>
      </w:pPr>
    </w:p>
    <w:p w14:paraId="5D1D8665" w14:textId="77777777" w:rsidR="00D5387F" w:rsidRDefault="00D5387F" w:rsidP="00D5387F">
      <w:pPr>
        <w:ind w:right="284"/>
        <w:jc w:val="both"/>
      </w:pPr>
    </w:p>
    <w:p w14:paraId="1FCB03DC" w14:textId="77777777" w:rsidR="008B1A6E" w:rsidRDefault="008B1A6E" w:rsidP="00D5387F">
      <w:pPr>
        <w:ind w:right="284"/>
        <w:jc w:val="both"/>
      </w:pPr>
    </w:p>
    <w:p w14:paraId="6D388396" w14:textId="77777777" w:rsidR="008B1A6E" w:rsidRDefault="008B1A6E" w:rsidP="00D5387F">
      <w:pPr>
        <w:ind w:right="284"/>
        <w:jc w:val="both"/>
      </w:pPr>
    </w:p>
    <w:p w14:paraId="11BB3CFC" w14:textId="77777777" w:rsidR="00CF6D1F" w:rsidRDefault="00CF6D1F" w:rsidP="00D5387F">
      <w:pPr>
        <w:ind w:right="284"/>
        <w:jc w:val="both"/>
      </w:pPr>
    </w:p>
    <w:p w14:paraId="64A31720" w14:textId="77777777" w:rsidR="00CF6D1F" w:rsidRDefault="00CF6D1F" w:rsidP="00D5387F">
      <w:pPr>
        <w:ind w:right="284"/>
        <w:jc w:val="both"/>
      </w:pPr>
    </w:p>
    <w:p w14:paraId="29042DBE" w14:textId="77777777" w:rsidR="00CF6D1F" w:rsidRDefault="00CF6D1F" w:rsidP="00D5387F">
      <w:pPr>
        <w:ind w:right="284"/>
        <w:jc w:val="both"/>
      </w:pPr>
    </w:p>
    <w:p w14:paraId="7508AF8B" w14:textId="77777777" w:rsidR="00CF6D1F" w:rsidRDefault="00CF6D1F" w:rsidP="00D5387F">
      <w:pPr>
        <w:ind w:right="284"/>
        <w:jc w:val="both"/>
      </w:pPr>
    </w:p>
    <w:p w14:paraId="5A444BE5" w14:textId="77777777" w:rsidR="00CF6D1F" w:rsidRDefault="00CF6D1F" w:rsidP="00D5387F">
      <w:pPr>
        <w:ind w:right="284"/>
        <w:jc w:val="both"/>
      </w:pPr>
    </w:p>
    <w:p w14:paraId="3B42EA12" w14:textId="77777777" w:rsidR="00CF6D1F" w:rsidRDefault="00CF6D1F" w:rsidP="00D5387F">
      <w:pPr>
        <w:ind w:right="284"/>
        <w:jc w:val="both"/>
      </w:pPr>
    </w:p>
    <w:p w14:paraId="42311848" w14:textId="77777777" w:rsidR="00CF6D1F" w:rsidRDefault="00CF6D1F" w:rsidP="00D5387F">
      <w:pPr>
        <w:ind w:right="284"/>
        <w:jc w:val="both"/>
      </w:pPr>
    </w:p>
    <w:p w14:paraId="14E2EFF1" w14:textId="77777777" w:rsidR="00CF6D1F" w:rsidRDefault="00CF6D1F" w:rsidP="00D5387F">
      <w:pPr>
        <w:ind w:right="284"/>
        <w:jc w:val="both"/>
      </w:pPr>
    </w:p>
    <w:p w14:paraId="7BACFB01" w14:textId="77777777" w:rsidR="00CF6D1F" w:rsidRDefault="00CF6D1F" w:rsidP="00D5387F">
      <w:pPr>
        <w:ind w:right="284"/>
        <w:jc w:val="both"/>
      </w:pPr>
    </w:p>
    <w:p w14:paraId="795C9A05" w14:textId="77777777" w:rsidR="00CF6D1F" w:rsidRDefault="00CF6D1F" w:rsidP="00D5387F">
      <w:pPr>
        <w:ind w:right="284"/>
        <w:jc w:val="both"/>
      </w:pPr>
    </w:p>
    <w:p w14:paraId="074697BE" w14:textId="77777777" w:rsidR="00CF6D1F" w:rsidRDefault="00CF6D1F" w:rsidP="00D5387F">
      <w:pPr>
        <w:ind w:right="284"/>
        <w:jc w:val="both"/>
      </w:pPr>
    </w:p>
    <w:p w14:paraId="11CC9374" w14:textId="77777777" w:rsidR="00CF6D1F" w:rsidRDefault="00CF6D1F" w:rsidP="00D5387F">
      <w:pPr>
        <w:ind w:right="284"/>
        <w:jc w:val="both"/>
      </w:pPr>
    </w:p>
    <w:p w14:paraId="1A8D5420" w14:textId="77777777" w:rsidR="00CF6D1F" w:rsidRDefault="00CF6D1F" w:rsidP="00D5387F">
      <w:pPr>
        <w:ind w:right="284"/>
        <w:jc w:val="both"/>
      </w:pPr>
    </w:p>
    <w:p w14:paraId="682C2C7E" w14:textId="77777777" w:rsidR="00CF6D1F" w:rsidRDefault="00CF6D1F" w:rsidP="00D5387F">
      <w:pPr>
        <w:ind w:right="284"/>
        <w:jc w:val="both"/>
      </w:pPr>
    </w:p>
    <w:p w14:paraId="66EE0FD3" w14:textId="77777777" w:rsidR="00CF6D1F" w:rsidRDefault="00CF6D1F" w:rsidP="00D5387F">
      <w:pPr>
        <w:ind w:right="284"/>
        <w:jc w:val="both"/>
      </w:pPr>
    </w:p>
    <w:p w14:paraId="5B7AF6C0" w14:textId="77777777" w:rsidR="00CF6D1F" w:rsidRDefault="00CF6D1F" w:rsidP="00D5387F">
      <w:pPr>
        <w:ind w:right="284"/>
        <w:jc w:val="both"/>
      </w:pPr>
    </w:p>
    <w:p w14:paraId="14079A05" w14:textId="77777777" w:rsidR="00CF6D1F" w:rsidRDefault="00CF6D1F" w:rsidP="00D5387F">
      <w:pPr>
        <w:ind w:right="284"/>
        <w:jc w:val="both"/>
      </w:pPr>
    </w:p>
    <w:p w14:paraId="2C23CF7F" w14:textId="77777777" w:rsidR="00CF6D1F" w:rsidRDefault="00CF6D1F" w:rsidP="00D5387F">
      <w:pPr>
        <w:ind w:right="284"/>
        <w:jc w:val="both"/>
      </w:pPr>
    </w:p>
    <w:p w14:paraId="365AAED2" w14:textId="77777777" w:rsidR="00CF6D1F" w:rsidRDefault="00CF6D1F" w:rsidP="00D5387F">
      <w:pPr>
        <w:ind w:right="284"/>
        <w:jc w:val="both"/>
      </w:pPr>
    </w:p>
    <w:p w14:paraId="7E7EFCFC" w14:textId="77777777" w:rsidR="00CF6D1F" w:rsidRDefault="00CF6D1F" w:rsidP="00D5387F">
      <w:pPr>
        <w:ind w:right="284"/>
        <w:jc w:val="both"/>
      </w:pPr>
    </w:p>
    <w:p w14:paraId="1D7FB127" w14:textId="77777777" w:rsidR="00CF6D1F" w:rsidRDefault="00CF6D1F" w:rsidP="00D5387F">
      <w:pPr>
        <w:ind w:right="284"/>
        <w:jc w:val="both"/>
      </w:pPr>
    </w:p>
    <w:p w14:paraId="301C9BFC" w14:textId="77777777" w:rsidR="00CF6D1F" w:rsidRDefault="00CF6D1F" w:rsidP="00D5387F">
      <w:pPr>
        <w:ind w:right="284"/>
        <w:jc w:val="both"/>
      </w:pPr>
    </w:p>
    <w:p w14:paraId="07AEDACA" w14:textId="77777777" w:rsidR="00CF6D1F" w:rsidRDefault="00CF6D1F" w:rsidP="00D5387F">
      <w:pPr>
        <w:ind w:right="284"/>
        <w:jc w:val="both"/>
      </w:pPr>
    </w:p>
    <w:p w14:paraId="0BF8354C" w14:textId="77777777" w:rsidR="00CF6D1F" w:rsidRDefault="00CF6D1F" w:rsidP="00D5387F">
      <w:pPr>
        <w:ind w:right="284"/>
        <w:jc w:val="both"/>
      </w:pPr>
    </w:p>
    <w:p w14:paraId="089BD1FF" w14:textId="23C36CA7" w:rsidR="00D5387F" w:rsidRDefault="00D5387F" w:rsidP="00D5387F">
      <w:pPr>
        <w:ind w:right="284"/>
        <w:jc w:val="both"/>
      </w:pPr>
    </w:p>
    <w:p w14:paraId="1E59B5AA" w14:textId="77777777" w:rsidR="00A8793E" w:rsidRDefault="00A8793E" w:rsidP="00D5387F">
      <w:pPr>
        <w:ind w:right="284"/>
        <w:jc w:val="both"/>
      </w:pPr>
    </w:p>
    <w:p w14:paraId="03961B2C" w14:textId="77777777" w:rsidR="00D5387F" w:rsidRPr="00BD246D" w:rsidRDefault="00D5387F" w:rsidP="00D5387F">
      <w:pPr>
        <w:ind w:right="284"/>
        <w:jc w:val="both"/>
      </w:pPr>
    </w:p>
    <w:p w14:paraId="35063ABD" w14:textId="77777777" w:rsidR="00236581" w:rsidRPr="005C5B22" w:rsidRDefault="00236581" w:rsidP="00236581">
      <w:pPr>
        <w:pStyle w:val="paragraph"/>
        <w:spacing w:before="0" w:beforeAutospacing="0" w:after="0" w:afterAutospacing="0" w:line="276" w:lineRule="auto"/>
        <w:jc w:val="both"/>
        <w:textAlignment w:val="baseline"/>
        <w:rPr>
          <w:rFonts w:ascii="Arial" w:eastAsiaTheme="majorEastAsia" w:hAnsi="Arial" w:cs="Arial"/>
          <w:sz w:val="22"/>
          <w:szCs w:val="22"/>
        </w:rPr>
      </w:pPr>
      <w:r w:rsidRPr="005C5B22">
        <w:rPr>
          <w:rStyle w:val="normaltextrun"/>
          <w:rFonts w:ascii="Arial" w:eastAsiaTheme="majorEastAsia" w:hAnsi="Arial" w:cs="Arial"/>
          <w:sz w:val="22"/>
          <w:szCs w:val="22"/>
        </w:rPr>
        <w:t>Mit freundlichen Grüßen</w:t>
      </w:r>
      <w:r w:rsidRPr="005C5B22">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A42510" w14:paraId="4C5C77E8" w14:textId="77777777" w:rsidTr="00E679BC">
        <w:tc>
          <w:tcPr>
            <w:tcW w:w="4811" w:type="dxa"/>
          </w:tcPr>
          <w:p w14:paraId="38C7C129" w14:textId="77777777" w:rsidR="00A42510" w:rsidRDefault="00A42510" w:rsidP="00E679BC">
            <w:pPr>
              <w:spacing w:line="276" w:lineRule="auto"/>
              <w:rPr>
                <w:rFonts w:cs="Arial"/>
                <w:szCs w:val="22"/>
              </w:rPr>
            </w:pPr>
            <w:r w:rsidRPr="005C5B22">
              <w:rPr>
                <w:rFonts w:cs="Arial"/>
                <w:szCs w:val="22"/>
              </w:rPr>
              <w:t>Klara Klassenleitung AV1</w:t>
            </w:r>
          </w:p>
        </w:tc>
        <w:tc>
          <w:tcPr>
            <w:tcW w:w="4811" w:type="dxa"/>
          </w:tcPr>
          <w:p w14:paraId="624A02DB" w14:textId="77777777" w:rsidR="00A42510" w:rsidRDefault="00A42510" w:rsidP="00E679BC">
            <w:pPr>
              <w:spacing w:line="276" w:lineRule="auto"/>
              <w:jc w:val="right"/>
              <w:rPr>
                <w:rFonts w:cs="Arial"/>
                <w:szCs w:val="22"/>
              </w:rPr>
            </w:pPr>
            <w:r w:rsidRPr="005C5B22">
              <w:rPr>
                <w:rFonts w:cs="Arial"/>
                <w:szCs w:val="22"/>
              </w:rPr>
              <w:t>klara.av1@gs-lahr.de</w:t>
            </w:r>
            <w:proofErr w:type="spellStart"/>
            <w:r w:rsidRPr="005C5B22">
              <w:rPr>
                <w:rFonts w:cs="Arial"/>
                <w:szCs w:val="22"/>
              </w:rPr>
            </w:r>
            <w:proofErr w:type="spellEnd"/>
            <w:r w:rsidRPr="005C5B22">
              <w:rPr>
                <w:rFonts w:cs="Arial"/>
                <w:szCs w:val="22"/>
              </w:rPr>
            </w:r>
          </w:p>
        </w:tc>
      </w:tr>
      <w:tr w:rsidR="00A42510" w14:paraId="0CE648AE" w14:textId="77777777" w:rsidTr="00E679BC">
        <w:tc>
          <w:tcPr>
            <w:tcW w:w="4811" w:type="dxa"/>
          </w:tcPr>
          <w:p w14:paraId="1270CBC9" w14:textId="77777777" w:rsidR="00A42510" w:rsidRDefault="00A42510" w:rsidP="00E679BC">
            <w:pPr>
              <w:spacing w:line="276" w:lineRule="auto"/>
              <w:rPr>
                <w:rFonts w:cs="Arial"/>
                <w:szCs w:val="22"/>
              </w:rPr>
            </w:pPr>
            <w:r w:rsidRPr="005C5B22">
              <w:rPr>
                <w:rFonts w:cs="Arial"/>
                <w:szCs w:val="22"/>
              </w:rPr>
              <w:t>Corinna Co-Leitung AV1</w:t>
            </w:r>
            <w:proofErr w:type="spellStart"/>
            <w:r w:rsidRPr="005C5B22">
              <w:rPr>
                <w:rFonts w:cs="Arial"/>
                <w:szCs w:val="22"/>
              </w:rPr>
            </w:r>
            <w:proofErr w:type="spellEnd"/>
            <w:r w:rsidRPr="005C5B22">
              <w:rPr>
                <w:rFonts w:cs="Arial"/>
                <w:szCs w:val="22"/>
              </w:rPr>
            </w:r>
          </w:p>
        </w:tc>
        <w:tc>
          <w:tcPr>
            <w:tcW w:w="4811" w:type="dxa"/>
          </w:tcPr>
          <w:p w14:paraId="0C46A2F5" w14:textId="77777777" w:rsidR="00A42510" w:rsidRDefault="00A42510" w:rsidP="00E679BC">
            <w:pPr>
              <w:spacing w:line="276" w:lineRule="auto"/>
              <w:jc w:val="right"/>
              <w:rPr>
                <w:rFonts w:cs="Arial"/>
                <w:szCs w:val="22"/>
              </w:rPr>
            </w:pPr>
            <w:r w:rsidRPr="005C5B22">
              <w:rPr>
                <w:rFonts w:cs="Arial"/>
                <w:szCs w:val="22"/>
              </w:rPr>
              <w:t>corinna.av1@gs-lahr.de</w:t>
            </w:r>
            <w:proofErr w:type="spellStart"/>
            <w:r w:rsidRPr="005C5B22">
              <w:rPr>
                <w:rFonts w:cs="Arial"/>
                <w:szCs w:val="22"/>
              </w:rPr>
            </w:r>
            <w:proofErr w:type="spellEnd"/>
            <w:r w:rsidRPr="005C5B22">
              <w:rPr>
                <w:rFonts w:cs="Arial"/>
                <w:szCs w:val="22"/>
              </w:rPr>
            </w:r>
          </w:p>
        </w:tc>
      </w:tr>
      <w:tr w:rsidR="00A42510" w14:paraId="6A3F356E" w14:textId="77777777" w:rsidTr="00E679BC">
        <w:tc>
          <w:tcPr>
            <w:tcW w:w="4811" w:type="dxa"/>
          </w:tcPr>
          <w:p w14:paraId="797EED1C" w14:textId="77777777" w:rsidR="00A42510" w:rsidRDefault="00A42510" w:rsidP="00E679BC">
            <w:pPr>
              <w:spacing w:line="276" w:lineRule="auto"/>
              <w:rPr>
                <w:rFonts w:cs="Arial"/>
                <w:szCs w:val="22"/>
              </w:rPr>
            </w:pPr>
            <w:r>
              <w:t>Lea Lernbegleitung</w:t>
            </w:r>
          </w:p>
        </w:tc>
        <w:tc>
          <w:tcPr>
            <w:tcW w:w="4811" w:type="dxa"/>
          </w:tcPr>
          <w:p w14:paraId="155B4A54" w14:textId="77777777" w:rsidR="00A42510" w:rsidRDefault="00A42510" w:rsidP="00E679BC">
            <w:pPr>
              <w:spacing w:line="276" w:lineRule="auto"/>
              <w:jc w:val="right"/>
              <w:rPr>
                <w:rFonts w:cs="Arial"/>
                <w:szCs w:val="22"/>
              </w:rPr>
            </w:pPr>
            <w:r>
              <w:t>lea.lernbegleitung@gs-lahr.de</w:t>
            </w:r>
            <w:proofErr w:type="spellStart"/>
            <w:r/>
            <w:proofErr w:type="spellEnd"/>
            <w:r/>
          </w:p>
        </w:tc>
      </w:tr>
    </w:tbl>
    <w:p w14:paraId="4E6E8E0C" w14:textId="3F0943B0" w:rsidR="002F600B" w:rsidRPr="004919DA" w:rsidRDefault="002F600B" w:rsidP="00BF2E56">
      <w:pPr>
        <w:rPr>
          <w:sz w:val="2"/>
          <w:szCs w:val="2"/>
        </w:rPr>
      </w:pPr>
    </w:p>
    <w:sectPr w:rsidR="002F600B" w:rsidRPr="004919DA" w:rsidSect="0048192B">
      <w:headerReference w:type="default" r:id="rId7"/>
      <w:footerReference w:type="default" r:id="rId8"/>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F6FE90" w14:textId="77777777" w:rsidR="00D56052" w:rsidRDefault="00D56052" w:rsidP="00981AE7">
      <w:r>
        <w:separator/>
      </w:r>
    </w:p>
  </w:endnote>
  <w:endnote w:type="continuationSeparator" w:id="0">
    <w:p w14:paraId="6309089C" w14:textId="77777777" w:rsidR="00D56052" w:rsidRDefault="00D56052"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C8DBC" w14:textId="07C371D8" w:rsidR="00981AE7" w:rsidRDefault="00981AE7" w:rsidP="00981AE7">
    <w:pPr>
      <w:pStyle w:val="Fuzeile"/>
      <w:tabs>
        <w:tab w:val="clear" w:pos="4536"/>
        <w:tab w:val="clear" w:pos="9072"/>
        <w:tab w:val="left" w:pos="6804"/>
      </w:tabs>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2A80E0" w14:textId="77777777" w:rsidR="00D56052" w:rsidRDefault="00D56052" w:rsidP="00981AE7">
      <w:r>
        <w:separator/>
      </w:r>
    </w:p>
  </w:footnote>
  <w:footnote w:type="continuationSeparator" w:id="0">
    <w:p w14:paraId="30BD402C" w14:textId="77777777" w:rsidR="00D56052" w:rsidRDefault="00D56052"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57897" w14:textId="77777777" w:rsidR="00E121CD" w:rsidRPr="00BA5029" w:rsidRDefault="00E121CD" w:rsidP="00E121CD">
    <w:pPr>
      <w:pStyle w:val="Kopfzeile"/>
      <w:tabs>
        <w:tab w:val="clear" w:pos="9072"/>
        <w:tab w:val="right" w:pos="10460"/>
      </w:tabs>
      <w:rPr>
        <w:u w:val="single"/>
      </w:rPr>
    </w:pPr>
    <w:r>
      <w:rPr>
        <w:noProof/>
      </w:rPr>
      <w:drawing>
        <wp:anchor distT="0" distB="0" distL="114300" distR="114300" simplePos="0" relativeHeight="251659264" behindDoc="0" locked="0" layoutInCell="1" allowOverlap="1" wp14:anchorId="297B7312" wp14:editId="7FFA4FB4">
          <wp:simplePos x="0" y="0"/>
          <wp:positionH relativeFrom="column">
            <wp:posOffset>0</wp:posOffset>
          </wp:positionH>
          <wp:positionV relativeFrom="paragraph">
            <wp:posOffset>231140</wp:posOffset>
          </wp:positionV>
          <wp:extent cx="1125415" cy="292431"/>
          <wp:effectExtent l="0" t="0" r="5080" b="0"/>
          <wp:wrapNone/>
          <wp:docPr id="1291492956"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7740" name="Grafik 3"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5415" cy="292431"/>
                  </a:xfrm>
                  <a:prstGeom prst="rect">
                    <a:avLst/>
                  </a:prstGeom>
                </pic:spPr>
              </pic:pic>
            </a:graphicData>
          </a:graphic>
          <wp14:sizeRelH relativeFrom="page">
            <wp14:pctWidth>0</wp14:pctWidth>
          </wp14:sizeRelH>
          <wp14:sizeRelV relativeFrom="page">
            <wp14:pctHeight>0</wp14:pctHeight>
          </wp14:sizeRelV>
        </wp:anchor>
      </w:drawing>
    </w:r>
    <w:r>
      <w:rPr>
        <w:u w:val="single"/>
      </w:rPr>
      <w:t xml:space="preserve">                    </w:t>
    </w:r>
    <w:r>
      <w:rPr>
        <w:u w:val="single"/>
      </w:rPr>
      <w:tab/>
    </w:r>
    <w:r>
      <w:rPr>
        <w:u w:val="single"/>
      </w:rPr>
      <w:tab/>
      <w:t xml:space="preserve">       </w:t>
    </w:r>
    <w:r>
      <w:rPr>
        <w:rFonts w:ascii="Aptos" w:hAnsi="Aptos"/>
        <w:u w:val="single"/>
      </w:rPr>
      <w:t xml:space="preserve">    A</w:t>
    </w:r>
    <w:r w:rsidRPr="00244960">
      <w:rPr>
        <w:rFonts w:ascii="Aptos" w:hAnsi="Aptos"/>
        <w:u w:val="single"/>
      </w:rPr>
      <w:t xml:space="preserve">USBILDUNGSVORBEREITUNG </w:t>
    </w:r>
    <w:r w:rsidRPr="00BA5029">
      <w:rPr>
        <w:u w:val="single"/>
      </w:rPr>
      <w:t xml:space="preserve">  </w:t>
    </w:r>
    <w:r w:rsidRPr="00BA5029">
      <w:rPr>
        <w:noProof/>
        <w:u w:val="single"/>
      </w:rPr>
      <w:drawing>
        <wp:inline distT="0" distB="0" distL="0" distR="0" wp14:anchorId="40D0A83F" wp14:editId="1FD35C78">
          <wp:extent cx="550838" cy="523631"/>
          <wp:effectExtent l="0" t="0" r="0" b="0"/>
          <wp:docPr id="243316127"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76061" name="Grafik 1" descr="Ein Bild, das Schrift, Logo, Grafiken, Symbol enthält.&#10;&#10;Automatisch generierte Beschreibung"/>
                  <pic:cNvPicPr/>
                </pic:nvPicPr>
                <pic:blipFill>
                  <a:blip r:embed="rId2"/>
                  <a:stretch>
                    <a:fillRect/>
                  </a:stretch>
                </pic:blipFill>
                <pic:spPr>
                  <a:xfrm>
                    <a:off x="0" y="0"/>
                    <a:ext cx="550838" cy="523631"/>
                  </a:xfrm>
                  <a:prstGeom prst="rect">
                    <a:avLst/>
                  </a:prstGeom>
                </pic:spPr>
              </pic:pic>
            </a:graphicData>
          </a:graphic>
        </wp:inline>
      </w:drawing>
    </w:r>
  </w:p>
  <w:p w14:paraId="3D81337E" w14:textId="77777777" w:rsidR="00981AE7" w:rsidRDefault="00981A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F90A12"/>
    <w:multiLevelType w:val="hybridMultilevel"/>
    <w:tmpl w:val="BF20D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70437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9"/>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FE"/>
    <w:rsid w:val="00005C8D"/>
    <w:rsid w:val="0002588A"/>
    <w:rsid w:val="000330B6"/>
    <w:rsid w:val="00043C01"/>
    <w:rsid w:val="00057DEA"/>
    <w:rsid w:val="00084355"/>
    <w:rsid w:val="00086695"/>
    <w:rsid w:val="000D310F"/>
    <w:rsid w:val="000D32B1"/>
    <w:rsid w:val="000E0956"/>
    <w:rsid w:val="00113052"/>
    <w:rsid w:val="00123326"/>
    <w:rsid w:val="0013745C"/>
    <w:rsid w:val="001444F3"/>
    <w:rsid w:val="00183A79"/>
    <w:rsid w:val="001A0BEE"/>
    <w:rsid w:val="001B0813"/>
    <w:rsid w:val="001B17D9"/>
    <w:rsid w:val="001E1665"/>
    <w:rsid w:val="001F68D7"/>
    <w:rsid w:val="00236581"/>
    <w:rsid w:val="00262A8F"/>
    <w:rsid w:val="002A408F"/>
    <w:rsid w:val="002A7C40"/>
    <w:rsid w:val="002F600B"/>
    <w:rsid w:val="002F7B79"/>
    <w:rsid w:val="003127EE"/>
    <w:rsid w:val="003269E8"/>
    <w:rsid w:val="0034178E"/>
    <w:rsid w:val="00350B63"/>
    <w:rsid w:val="00366214"/>
    <w:rsid w:val="00380E71"/>
    <w:rsid w:val="003920A5"/>
    <w:rsid w:val="003A3BE9"/>
    <w:rsid w:val="003C5192"/>
    <w:rsid w:val="003C7C58"/>
    <w:rsid w:val="003E2BA0"/>
    <w:rsid w:val="003E734E"/>
    <w:rsid w:val="00421E69"/>
    <w:rsid w:val="00454B79"/>
    <w:rsid w:val="0048192B"/>
    <w:rsid w:val="004919DA"/>
    <w:rsid w:val="00494FA1"/>
    <w:rsid w:val="004D064C"/>
    <w:rsid w:val="004D0E99"/>
    <w:rsid w:val="004F205F"/>
    <w:rsid w:val="00506A34"/>
    <w:rsid w:val="005774FE"/>
    <w:rsid w:val="005A7A6E"/>
    <w:rsid w:val="005B62DB"/>
    <w:rsid w:val="005B69C2"/>
    <w:rsid w:val="005D61EC"/>
    <w:rsid w:val="0060275E"/>
    <w:rsid w:val="00626B62"/>
    <w:rsid w:val="006477A7"/>
    <w:rsid w:val="006521B4"/>
    <w:rsid w:val="00660E05"/>
    <w:rsid w:val="00661639"/>
    <w:rsid w:val="00673B04"/>
    <w:rsid w:val="006B6F99"/>
    <w:rsid w:val="006D3647"/>
    <w:rsid w:val="00716895"/>
    <w:rsid w:val="00721FCF"/>
    <w:rsid w:val="007347E0"/>
    <w:rsid w:val="00781B07"/>
    <w:rsid w:val="00783D60"/>
    <w:rsid w:val="007A5E91"/>
    <w:rsid w:val="007C4F71"/>
    <w:rsid w:val="007C74B5"/>
    <w:rsid w:val="007D546A"/>
    <w:rsid w:val="007F0A0B"/>
    <w:rsid w:val="00800E8F"/>
    <w:rsid w:val="00803295"/>
    <w:rsid w:val="00824E5E"/>
    <w:rsid w:val="0086194C"/>
    <w:rsid w:val="00880FF1"/>
    <w:rsid w:val="00896041"/>
    <w:rsid w:val="0089762A"/>
    <w:rsid w:val="008A31CA"/>
    <w:rsid w:val="008B1A6E"/>
    <w:rsid w:val="008C3055"/>
    <w:rsid w:val="008D314E"/>
    <w:rsid w:val="008F12CC"/>
    <w:rsid w:val="009052FC"/>
    <w:rsid w:val="00915733"/>
    <w:rsid w:val="00924E61"/>
    <w:rsid w:val="00981AE7"/>
    <w:rsid w:val="009A3D20"/>
    <w:rsid w:val="009B1C72"/>
    <w:rsid w:val="009F46E2"/>
    <w:rsid w:val="00A12220"/>
    <w:rsid w:val="00A42510"/>
    <w:rsid w:val="00A46F37"/>
    <w:rsid w:val="00A84C8E"/>
    <w:rsid w:val="00A8793E"/>
    <w:rsid w:val="00AD2D2D"/>
    <w:rsid w:val="00B32580"/>
    <w:rsid w:val="00B84429"/>
    <w:rsid w:val="00B9166D"/>
    <w:rsid w:val="00BB5F45"/>
    <w:rsid w:val="00BD0287"/>
    <w:rsid w:val="00BD246D"/>
    <w:rsid w:val="00BF2E56"/>
    <w:rsid w:val="00C33604"/>
    <w:rsid w:val="00C353EE"/>
    <w:rsid w:val="00C76AF8"/>
    <w:rsid w:val="00C81ACB"/>
    <w:rsid w:val="00CC0ADE"/>
    <w:rsid w:val="00CD1E98"/>
    <w:rsid w:val="00CE52DA"/>
    <w:rsid w:val="00CF6D1F"/>
    <w:rsid w:val="00D039AF"/>
    <w:rsid w:val="00D5387F"/>
    <w:rsid w:val="00D56052"/>
    <w:rsid w:val="00D74F81"/>
    <w:rsid w:val="00D75814"/>
    <w:rsid w:val="00DB6D00"/>
    <w:rsid w:val="00DE61F7"/>
    <w:rsid w:val="00E121CD"/>
    <w:rsid w:val="00E2781C"/>
    <w:rsid w:val="00E77246"/>
    <w:rsid w:val="00E9033B"/>
    <w:rsid w:val="00F057C7"/>
    <w:rsid w:val="00F5041E"/>
    <w:rsid w:val="00F63CBB"/>
    <w:rsid w:val="00F679E6"/>
    <w:rsid w:val="00FA488E"/>
    <w:rsid w:val="00FC569D"/>
    <w:rsid w:val="00FF02C1"/>
    <w:rsid w:val="00FF3343"/>
    <w:rsid w:val="00FF67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23F9"/>
  <w15:chartTrackingRefBased/>
  <w15:docId w15:val="{E8D1DA7C-3A31-1543-916A-20A8B0C2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74FE"/>
    <w:rPr>
      <w:rFonts w:ascii="Arial" w:eastAsia="Times New Roman" w:hAnsi="Arial" w:cs="Times New Roman"/>
      <w:kern w:val="0"/>
      <w:sz w:val="22"/>
      <w:szCs w:val="20"/>
      <w:lang w:eastAsia="de-DE"/>
      <w14:ligatures w14:val="none"/>
    </w:rPr>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erschrift8">
    <w:name w:val="heading 8"/>
    <w:basedOn w:val="Standard"/>
    <w:next w:val="Standard"/>
    <w:link w:val="berschrift8Zchn"/>
    <w:uiPriority w:val="9"/>
    <w:semiHidden/>
    <w:unhideWhenUsed/>
    <w:qFormat/>
    <w:rsid w:val="00981AE7"/>
    <w:pPr>
      <w:keepNext/>
      <w:keepLines/>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erschrift9">
    <w:name w:val="heading 9"/>
    <w:basedOn w:val="Standard"/>
    <w:next w:val="Standard"/>
    <w:link w:val="berschrift9Zchn"/>
    <w:uiPriority w:val="9"/>
    <w:semiHidden/>
    <w:unhideWhenUsed/>
    <w:qFormat/>
    <w:rsid w:val="00981AE7"/>
    <w:pPr>
      <w:keepNext/>
      <w:keepLines/>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asciiTheme="minorHAnsi" w:eastAsiaTheme="minorEastAsia" w:hAnsiTheme="minorHAnsi" w:cstheme="minorBidi"/>
      <w:i/>
      <w:iCs/>
      <w:color w:val="404040" w:themeColor="text1" w:themeTint="BF"/>
      <w:kern w:val="2"/>
      <w:sz w:val="24"/>
      <w:szCs w:val="24"/>
      <w:lang w:eastAsia="en-US"/>
      <w14:ligatures w14:val="standardContextual"/>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asciiTheme="minorHAnsi" w:eastAsiaTheme="minorEastAsia" w:hAnsiTheme="minorHAnsi" w:cstheme="minorBidi"/>
      <w:kern w:val="2"/>
      <w:sz w:val="24"/>
      <w:szCs w:val="24"/>
      <w:lang w:eastAsia="en-US"/>
      <w14:ligatures w14:val="standardContextual"/>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kern w:val="2"/>
      <w:sz w:val="24"/>
      <w:szCs w:val="24"/>
      <w:lang w:eastAsia="en-US"/>
      <w14:ligatures w14:val="standardContextual"/>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asciiTheme="minorHAnsi" w:eastAsiaTheme="minorEastAsia" w:hAnsiTheme="minorHAnsi" w:cstheme="minorBidi"/>
      <w:kern w:val="2"/>
      <w:sz w:val="24"/>
      <w:szCs w:val="24"/>
      <w:lang w:eastAsia="en-US"/>
      <w14:ligatures w14:val="standardContextual"/>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asciiTheme="minorHAnsi" w:eastAsiaTheme="minorEastAsia" w:hAnsiTheme="minorHAnsi" w:cstheme="minorBidi"/>
      <w:kern w:val="2"/>
      <w:sz w:val="24"/>
      <w:szCs w:val="24"/>
      <w:lang w:eastAsia="en-US"/>
      <w14:ligatures w14:val="standardContextual"/>
    </w:rPr>
  </w:style>
  <w:style w:type="character" w:customStyle="1" w:styleId="FuzeileZchn">
    <w:name w:val="Fußzeile Zchn"/>
    <w:basedOn w:val="Absatz-Standardschriftart"/>
    <w:link w:val="Fuzeile"/>
    <w:uiPriority w:val="99"/>
    <w:rsid w:val="00981AE7"/>
  </w:style>
  <w:style w:type="paragraph" w:customStyle="1" w:styleId="paragraph">
    <w:name w:val="paragraph"/>
    <w:basedOn w:val="Standard"/>
    <w:rsid w:val="00D74F81"/>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D74F81"/>
  </w:style>
  <w:style w:type="character" w:customStyle="1" w:styleId="eop">
    <w:name w:val="eop"/>
    <w:basedOn w:val="Absatz-Standardschriftart"/>
    <w:rsid w:val="00D74F81"/>
  </w:style>
  <w:style w:type="character" w:styleId="Hyperlink">
    <w:name w:val="Hyperlink"/>
    <w:basedOn w:val="Absatz-Standardschriftart"/>
    <w:uiPriority w:val="99"/>
    <w:unhideWhenUsed/>
    <w:rsid w:val="00BD246D"/>
    <w:rPr>
      <w:color w:val="0563C1" w:themeColor="hyperlink"/>
      <w:u w:val="single"/>
    </w:rPr>
  </w:style>
  <w:style w:type="character" w:styleId="NichtaufgelsteErwhnung">
    <w:name w:val="Unresolved Mention"/>
    <w:basedOn w:val="Absatz-Standardschriftart"/>
    <w:uiPriority w:val="99"/>
    <w:semiHidden/>
    <w:unhideWhenUsed/>
    <w:rsid w:val="00BD246D"/>
    <w:rPr>
      <w:color w:val="605E5C"/>
      <w:shd w:val="clear" w:color="auto" w:fill="E1DFDD"/>
    </w:rPr>
  </w:style>
  <w:style w:type="table" w:styleId="Tabellenraster">
    <w:name w:val="Table Grid"/>
    <w:basedOn w:val="NormaleTabelle"/>
    <w:uiPriority w:val="39"/>
    <w:rsid w:val="00A4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2</Pages>
  <Words>394</Words>
  <Characters>2485</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99</cp:revision>
  <dcterms:created xsi:type="dcterms:W3CDTF">2025-11-04T15:02:00Z</dcterms:created>
  <dcterms:modified xsi:type="dcterms:W3CDTF">2026-07-14T13:04:00Z</dcterms:modified>
</cp:coreProperties>
</file>