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829F7E" w14:textId="50E3E954" w:rsidR="00BF39AD" w:rsidRDefault="00BE43E1" w:rsidP="00BF39AD">
      <w:pPr>
        <w:rPr>
          <w:rFonts w:ascii="Arial" w:hAnsi="Arial" w:cs="Arial"/>
          <w:bCs/>
          <w:sz w:val="16"/>
          <w:szCs w:val="16"/>
        </w:rPr>
      </w:pPr>
      <w:r>
        <w:rPr>
          <w:rFonts w:ascii="Arial" w:hAnsi="Arial" w:cs="Arial"/>
          <w:bCs/>
          <w:noProof/>
          <w:sz w:val="22"/>
          <w:szCs w:val="22"/>
        </w:rPr>
        <mc:AlternateContent>
          <mc:Choice Requires="wps">
            <w:drawing>
              <wp:anchor distT="0" distB="0" distL="114300" distR="114300" simplePos="0" relativeHeight="251662336" behindDoc="0" locked="0" layoutInCell="1" allowOverlap="1" wp14:anchorId="527B1C19" wp14:editId="38310ACF">
                <wp:simplePos x="0" y="0"/>
                <wp:positionH relativeFrom="column">
                  <wp:posOffset>4921624</wp:posOffset>
                </wp:positionH>
                <wp:positionV relativeFrom="paragraph">
                  <wp:posOffset>71083</wp:posOffset>
                </wp:positionV>
                <wp:extent cx="1459230" cy="1943100"/>
                <wp:effectExtent l="0" t="0" r="762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230" cy="194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92C4B6" w14:textId="77777777" w:rsidR="00BE43E1" w:rsidRDefault="00BE43E1" w:rsidP="00BE43E1">
                            <w:pPr>
                              <w:spacing w:after="40"/>
                              <w:rPr>
                                <w:rFonts w:ascii="Arial" w:hAnsi="Arial" w:cs="Arial"/>
                                <w:color w:val="808080"/>
                                <w:sz w:val="16"/>
                                <w:szCs w:val="16"/>
                              </w:rPr>
                            </w:pPr>
                            <w:r>
                              <w:rPr>
                                <w:rFonts w:ascii="Arial" w:hAnsi="Arial" w:cs="Arial"/>
                                <w:color w:val="808080"/>
                                <w:sz w:val="16"/>
                                <w:szCs w:val="16"/>
                              </w:rPr>
                              <w:t>Gewerbliche Schule Lahr</w:t>
                            </w:r>
                            <w:r>
                              <w:rPr>
                                <w:rFonts w:ascii="Arial" w:hAnsi="Arial" w:cs="Arial"/>
                                <w:color w:val="808080"/>
                                <w:sz w:val="16"/>
                                <w:szCs w:val="16"/>
                              </w:rPr>
                              <w:br/>
                            </w:r>
                            <w:proofErr w:type="spellStart"/>
                            <w:r>
                              <w:rPr>
                                <w:rFonts w:ascii="Arial" w:hAnsi="Arial" w:cs="Arial"/>
                                <w:color w:val="808080"/>
                                <w:sz w:val="16"/>
                                <w:szCs w:val="16"/>
                              </w:rPr>
                              <w:t>Tramplerstr</w:t>
                            </w:r>
                            <w:proofErr w:type="spellEnd"/>
                            <w:r>
                              <w:rPr>
                                <w:rFonts w:ascii="Arial" w:hAnsi="Arial" w:cs="Arial"/>
                                <w:color w:val="808080"/>
                                <w:sz w:val="16"/>
                                <w:szCs w:val="16"/>
                              </w:rPr>
                              <w:t>. 80</w:t>
                            </w:r>
                          </w:p>
                          <w:p w14:paraId="1D915635" w14:textId="77777777" w:rsidR="00BE43E1" w:rsidRDefault="00BE43E1" w:rsidP="00BE43E1">
                            <w:pPr>
                              <w:spacing w:after="40"/>
                              <w:rPr>
                                <w:rFonts w:ascii="Arial" w:hAnsi="Arial" w:cs="Arial"/>
                                <w:color w:val="808080"/>
                                <w:sz w:val="16"/>
                                <w:szCs w:val="16"/>
                              </w:rPr>
                            </w:pPr>
                            <w:r>
                              <w:rPr>
                                <w:rFonts w:ascii="Arial" w:hAnsi="Arial" w:cs="Arial"/>
                                <w:color w:val="808080"/>
                                <w:sz w:val="16"/>
                                <w:szCs w:val="16"/>
                              </w:rPr>
                              <w:t>77933 Lahr / Schwarzwald</w:t>
                            </w:r>
                          </w:p>
                          <w:p w14:paraId="6BA4EBCB" w14:textId="77777777" w:rsidR="00BE43E1" w:rsidRDefault="00BE43E1" w:rsidP="00BE43E1">
                            <w:pPr>
                              <w:spacing w:after="40"/>
                              <w:rPr>
                                <w:rFonts w:ascii="Arial" w:hAnsi="Arial" w:cs="Arial"/>
                                <w:color w:val="808080"/>
                                <w:sz w:val="16"/>
                                <w:szCs w:val="16"/>
                                <w:lang w:val="en-GB"/>
                              </w:rPr>
                            </w:pPr>
                            <w:r>
                              <w:rPr>
                                <w:rFonts w:ascii="Arial" w:hAnsi="Arial" w:cs="Arial"/>
                                <w:color w:val="808080"/>
                                <w:sz w:val="16"/>
                                <w:szCs w:val="16"/>
                                <w:lang w:val="en-GB"/>
                              </w:rPr>
                              <w:t>Tel.  07821 / 95449-2600</w:t>
                            </w:r>
                          </w:p>
                          <w:p w14:paraId="30F6C1F5" w14:textId="77777777" w:rsidR="00BE43E1" w:rsidRDefault="00BE43E1" w:rsidP="00BE43E1">
                            <w:pPr>
                              <w:spacing w:after="40"/>
                              <w:rPr>
                                <w:rFonts w:ascii="Arial" w:hAnsi="Arial" w:cs="Arial"/>
                                <w:color w:val="808080"/>
                                <w:sz w:val="16"/>
                                <w:szCs w:val="16"/>
                                <w:lang w:val="en-GB"/>
                              </w:rPr>
                            </w:pPr>
                            <w:hyperlink r:id="rId7" w:history="1">
                              <w:r>
                                <w:rPr>
                                  <w:rStyle w:val="Hyperlink"/>
                                  <w:rFonts w:ascii="Arial" w:hAnsi="Arial" w:cs="Arial"/>
                                  <w:color w:val="808080"/>
                                  <w:sz w:val="16"/>
                                  <w:szCs w:val="16"/>
                                  <w:u w:val="none"/>
                                  <w:lang w:val="en-GB"/>
                                </w:rPr>
                                <w:t>www.gs-lahr.de</w:t>
                              </w:r>
                            </w:hyperlink>
                          </w:p>
                          <w:p w14:paraId="057BAD8C" w14:textId="77777777" w:rsidR="00BE43E1" w:rsidRDefault="00BE43E1" w:rsidP="00BE43E1">
                            <w:pPr>
                              <w:spacing w:after="40"/>
                              <w:rPr>
                                <w:rFonts w:ascii="Arial" w:hAnsi="Arial" w:cs="Arial"/>
                                <w:color w:val="808080"/>
                                <w:sz w:val="16"/>
                                <w:szCs w:val="16"/>
                                <w:lang w:val="en-GB"/>
                              </w:rPr>
                            </w:pPr>
                            <w:hyperlink r:id="rId8" w:history="1">
                              <w:r>
                                <w:rPr>
                                  <w:rStyle w:val="Hyperlink"/>
                                  <w:rFonts w:ascii="Arial" w:hAnsi="Arial" w:cs="Arial"/>
                                  <w:color w:val="808080"/>
                                  <w:sz w:val="16"/>
                                  <w:szCs w:val="16"/>
                                  <w:u w:val="none"/>
                                  <w:lang w:val="en-GB"/>
                                </w:rPr>
                                <w:t>info@gs-lahr.de</w:t>
                              </w:r>
                            </w:hyperlink>
                          </w:p>
                          <w:p w14:paraId="74BD89A8" w14:textId="77777777" w:rsidR="00BE43E1" w:rsidRDefault="00BE43E1" w:rsidP="00BE43E1">
                            <w:pPr>
                              <w:spacing w:after="40"/>
                              <w:rPr>
                                <w:rFonts w:ascii="Arial" w:hAnsi="Arial" w:cs="Arial"/>
                                <w:color w:val="808080"/>
                                <w:sz w:val="16"/>
                                <w:szCs w:val="16"/>
                                <w:lang w:val="en-GB"/>
                              </w:rPr>
                            </w:pPr>
                          </w:p>
                          <w:p w14:paraId="2656DBE8" w14:textId="77777777" w:rsidR="00BE43E1" w:rsidRDefault="00BE43E1" w:rsidP="00BE43E1">
                            <w:pPr>
                              <w:spacing w:after="40"/>
                              <w:rPr>
                                <w:rFonts w:ascii="Arial" w:hAnsi="Arial" w:cs="Arial"/>
                                <w:color w:val="808080"/>
                                <w:sz w:val="16"/>
                                <w:szCs w:val="16"/>
                                <w:lang w:val="en-GB"/>
                              </w:rPr>
                            </w:pPr>
                            <w:proofErr w:type="spellStart"/>
                            <w:r>
                              <w:rPr>
                                <w:rFonts w:ascii="Arial" w:hAnsi="Arial" w:cs="Arial"/>
                                <w:color w:val="808080"/>
                                <w:sz w:val="16"/>
                                <w:szCs w:val="16"/>
                                <w:lang w:val="en-GB"/>
                              </w:rPr>
                              <w:t>Bearbeitet</w:t>
                            </w:r>
                            <w:proofErr w:type="spellEnd"/>
                            <w:r>
                              <w:rPr>
                                <w:rFonts w:ascii="Arial" w:hAnsi="Arial" w:cs="Arial"/>
                                <w:color w:val="808080"/>
                                <w:sz w:val="16"/>
                                <w:szCs w:val="16"/>
                                <w:lang w:val="en-GB"/>
                              </w:rPr>
                              <w:t xml:space="preserve"> von:</w:t>
                            </w:r>
                          </w:p>
                          <w:p w14:paraId="6D3F2015" w14:textId="77777777" w:rsidR="00BE43E1" w:rsidRDefault="00BE43E1" w:rsidP="00BE43E1">
                            <w:pPr>
                              <w:spacing w:after="40"/>
                              <w:rPr>
                                <w:rFonts w:ascii="Arial" w:hAnsi="Arial" w:cs="Arial"/>
                                <w:b/>
                                <w:color w:val="808080"/>
                                <w:sz w:val="16"/>
                                <w:szCs w:val="16"/>
                                <w:lang w:val="en-GB"/>
                              </w:rPr>
                            </w:pPr>
                            <w:r>
                              <w:rPr>
                                <w:rFonts w:ascii="Arial" w:hAnsi="Arial" w:cs="Arial"/>
                                <w:b/>
                                <w:color w:val="808080"/>
                                <w:sz w:val="16"/>
                                <w:szCs w:val="16"/>
                                <w:lang w:val="en-GB"/>
                              </w:rPr>
                              <w:t>Erika.Turzin@gs-lahr.de</w:t>
                            </w:r>
                          </w:p>
                          <w:p w14:paraId="29BEA670" w14:textId="77777777" w:rsidR="00BE43E1" w:rsidRDefault="00BE43E1" w:rsidP="00BE43E1">
                            <w:pPr>
                              <w:spacing w:after="40"/>
                              <w:rPr>
                                <w:rFonts w:ascii="Arial" w:hAnsi="Arial" w:cs="Arial"/>
                                <w:b/>
                                <w:color w:val="808080"/>
                                <w:sz w:val="16"/>
                                <w:szCs w:val="16"/>
                                <w:lang w:val="en-GB"/>
                              </w:rPr>
                            </w:pPr>
                            <w:r>
                              <w:rPr>
                                <w:rFonts w:ascii="Arial" w:hAnsi="Arial" w:cs="Arial"/>
                                <w:b/>
                                <w:color w:val="808080"/>
                                <w:sz w:val="16"/>
                                <w:szCs w:val="16"/>
                                <w:lang w:val="en-GB"/>
                              </w:rPr>
                              <w:t>Durchwahl: -2612</w:t>
                            </w:r>
                          </w:p>
                          <w:p w14:paraId="1203E43E" w14:textId="77777777" w:rsidR="00BE43E1" w:rsidRDefault="00BE43E1" w:rsidP="00BE43E1">
                            <w:pPr>
                              <w:spacing w:after="40"/>
                              <w:rPr>
                                <w:rFonts w:ascii="Arial" w:hAnsi="Arial" w:cs="Arial"/>
                                <w:color w:val="808080"/>
                                <w:sz w:val="16"/>
                                <w:szCs w:val="16"/>
                                <w:lang w:val="en-GB"/>
                              </w:rPr>
                            </w:pPr>
                          </w:p>
                          <w:p w14:paraId="3A57D1ED" w14:textId="77777777" w:rsidR="00BE43E1" w:rsidRDefault="00BE43E1" w:rsidP="00BE43E1">
                            <w:pPr>
                              <w:spacing w:after="40"/>
                              <w:rPr>
                                <w:rFonts w:ascii="Arial" w:hAnsi="Arial" w:cs="Arial"/>
                                <w:color w:val="808080"/>
                                <w:sz w:val="16"/>
                                <w:szCs w:val="16"/>
                                <w:lang w:val="en-GB"/>
                              </w:rPr>
                            </w:pPr>
                          </w:p>
                          <w:p w14:paraId="561D3BCD" w14:textId="77777777" w:rsidR="00BE43E1" w:rsidRDefault="00BE43E1" w:rsidP="00BE43E1">
                            <w:pPr>
                              <w:spacing w:after="40"/>
                              <w:rPr>
                                <w:rFonts w:ascii="Arial" w:hAnsi="Arial" w:cs="Arial"/>
                                <w:color w:val="808080"/>
                                <w:sz w:val="16"/>
                                <w:szCs w:val="16"/>
                                <w:lang w:val="en-GB"/>
                              </w:rPr>
                            </w:pPr>
                            <w:r>
                              <w:rPr>
                                <w:rFonts w:ascii="Arial" w:hAnsi="Arial" w:cs="Arial"/>
                                <w:color w:val="808080"/>
                                <w:sz w:val="16"/>
                                <w:szCs w:val="16"/>
                              </w:rPr>
                              <w:t>13.08.2026</w:t>
                            </w:r>
                            <w:r>
                              <w:rPr>
                                <w:rFonts w:ascii="Arial" w:hAnsi="Arial" w:cs="Arial"/>
                                <w:color w:val="808080"/>
                                <w:sz w:val="16"/>
                                <w:szCs w:val="16"/>
                                <w:lang w:val="en-GB"/>
                              </w:rPr>
                              <w:t xml:space="preserve">/Wie-Ru-Tu     </w:t>
                            </w:r>
                          </w:p>
                          <w:p w14:paraId="3A8C04FC" w14:textId="77777777" w:rsidR="00BE43E1" w:rsidRDefault="00BE43E1" w:rsidP="00BE43E1">
                            <w:pPr>
                              <w:spacing w:after="40"/>
                              <w:rPr>
                                <w:rFonts w:ascii="Arial" w:hAnsi="Arial" w:cs="Arial"/>
                                <w:color w:val="808080"/>
                                <w:sz w:val="16"/>
                                <w:szCs w:val="16"/>
                                <w:lang w:val="en-GB"/>
                              </w:rPr>
                            </w:pPr>
                          </w:p>
                          <w:p w14:paraId="28A80566" w14:textId="77777777" w:rsidR="00BE43E1" w:rsidRDefault="00BE43E1" w:rsidP="00BE43E1">
                            <w:pPr>
                              <w:spacing w:after="40"/>
                              <w:rPr>
                                <w:rFonts w:ascii="Arial" w:hAnsi="Arial" w:cs="Arial"/>
                                <w:color w:val="808080"/>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B1C19" id="_x0000_t202" coordsize="21600,21600" o:spt="202" path="m,l,21600r21600,l21600,xe">
                <v:stroke joinstyle="miter"/>
                <v:path gradientshapeok="t" o:connecttype="rect"/>
              </v:shapetype>
              <v:shape id="Text Box 11" o:spid="_x0000_s1026" type="#_x0000_t202" style="position:absolute;margin-left:387.55pt;margin-top:5.6pt;width:114.9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" stroked="f">
                <v:textbox>
                  <w:txbxContent>
                    <w:p w14:paraId="5492C4B6" w14:textId="77777777" w:rsidR="00BE43E1" w:rsidRDefault="00BE43E1" w:rsidP="00BE43E1">
                      <w:pPr>
                        <w:spacing w:after="40"/>
                        <w:rPr>
                          <w:rFonts w:ascii="Arial" w:hAnsi="Arial" w:cs="Arial"/>
                          <w:color w:val="808080"/>
                          <w:sz w:val="16"/>
                          <w:szCs w:val="16"/>
                        </w:rPr>
                      </w:pPr>
                      <w:r>
                        <w:rPr>
                          <w:rFonts w:ascii="Arial" w:hAnsi="Arial" w:cs="Arial"/>
                          <w:color w:val="808080"/>
                          <w:sz w:val="16"/>
                          <w:szCs w:val="16"/>
                        </w:rPr>
                        <w:t>Gewerbliche Schule Lahr</w:t>
                      </w:r>
                      <w:r>
                        <w:rPr>
                          <w:rFonts w:ascii="Arial" w:hAnsi="Arial" w:cs="Arial"/>
                          <w:color w:val="808080"/>
                          <w:sz w:val="16"/>
                          <w:szCs w:val="16"/>
                        </w:rPr>
                        <w:br/>
                      </w:r>
                      <w:proofErr w:type="spellStart"/>
                      <w:r>
                        <w:rPr>
                          <w:rFonts w:ascii="Arial" w:hAnsi="Arial" w:cs="Arial"/>
                          <w:color w:val="808080"/>
                          <w:sz w:val="16"/>
                          <w:szCs w:val="16"/>
                        </w:rPr>
                        <w:t>Tramplerstr</w:t>
                      </w:r>
                      <w:proofErr w:type="spellEnd"/>
                      <w:r>
                        <w:rPr>
                          <w:rFonts w:ascii="Arial" w:hAnsi="Arial" w:cs="Arial"/>
                          <w:color w:val="808080"/>
                          <w:sz w:val="16"/>
                          <w:szCs w:val="16"/>
                        </w:rPr>
                        <w:t>. 80</w:t>
                      </w:r>
                    </w:p>
                    <w:p w14:paraId="1D915635" w14:textId="77777777" w:rsidR="00BE43E1" w:rsidRDefault="00BE43E1" w:rsidP="00BE43E1">
                      <w:pPr>
                        <w:spacing w:after="40"/>
                        <w:rPr>
                          <w:rFonts w:ascii="Arial" w:hAnsi="Arial" w:cs="Arial"/>
                          <w:color w:val="808080"/>
                          <w:sz w:val="16"/>
                          <w:szCs w:val="16"/>
                        </w:rPr>
                      </w:pPr>
                      <w:r>
                        <w:rPr>
                          <w:rFonts w:ascii="Arial" w:hAnsi="Arial" w:cs="Arial"/>
                          <w:color w:val="808080"/>
                          <w:sz w:val="16"/>
                          <w:szCs w:val="16"/>
                        </w:rPr>
                        <w:t>77933 Lahr / Schwarzwald</w:t>
                      </w:r>
                    </w:p>
                    <w:p w14:paraId="6BA4EBCB" w14:textId="77777777" w:rsidR="00BE43E1" w:rsidRDefault="00BE43E1" w:rsidP="00BE43E1">
                      <w:pPr>
                        <w:spacing w:after="40"/>
                        <w:rPr>
                          <w:rFonts w:ascii="Arial" w:hAnsi="Arial" w:cs="Arial"/>
                          <w:color w:val="808080"/>
                          <w:sz w:val="16"/>
                          <w:szCs w:val="16"/>
                          <w:lang w:val="en-GB"/>
                        </w:rPr>
                      </w:pPr>
                      <w:r>
                        <w:rPr>
                          <w:rFonts w:ascii="Arial" w:hAnsi="Arial" w:cs="Arial"/>
                          <w:color w:val="808080"/>
                          <w:sz w:val="16"/>
                          <w:szCs w:val="16"/>
                          <w:lang w:val="en-GB"/>
                        </w:rPr>
                        <w:t>Tel.  07821 / 95449-2600</w:t>
                      </w:r>
                    </w:p>
                    <w:p w14:paraId="30F6C1F5" w14:textId="77777777" w:rsidR="00BE43E1" w:rsidRDefault="00BE43E1" w:rsidP="00BE43E1">
                      <w:pPr>
                        <w:spacing w:after="40"/>
                        <w:rPr>
                          <w:rFonts w:ascii="Arial" w:hAnsi="Arial" w:cs="Arial"/>
                          <w:color w:val="808080"/>
                          <w:sz w:val="16"/>
                          <w:szCs w:val="16"/>
                          <w:lang w:val="en-GB"/>
                        </w:rPr>
                      </w:pPr>
                      <w:hyperlink r:id="rId9" w:history="1">
                        <w:r>
                          <w:rPr>
                            <w:rStyle w:val="Hyperlink"/>
                            <w:rFonts w:ascii="Arial" w:hAnsi="Arial" w:cs="Arial"/>
                            <w:color w:val="808080"/>
                            <w:sz w:val="16"/>
                            <w:szCs w:val="16"/>
                            <w:u w:val="none"/>
                            <w:lang w:val="en-GB"/>
                          </w:rPr>
                          <w:t>www.gs-lahr.de</w:t>
                        </w:r>
                      </w:hyperlink>
                    </w:p>
                    <w:p w14:paraId="057BAD8C" w14:textId="77777777" w:rsidR="00BE43E1" w:rsidRDefault="00BE43E1" w:rsidP="00BE43E1">
                      <w:pPr>
                        <w:spacing w:after="40"/>
                        <w:rPr>
                          <w:rFonts w:ascii="Arial" w:hAnsi="Arial" w:cs="Arial"/>
                          <w:color w:val="808080"/>
                          <w:sz w:val="16"/>
                          <w:szCs w:val="16"/>
                          <w:lang w:val="en-GB"/>
                        </w:rPr>
                      </w:pPr>
                      <w:hyperlink r:id="rId10" w:history="1">
                        <w:r>
                          <w:rPr>
                            <w:rStyle w:val="Hyperlink"/>
                            <w:rFonts w:ascii="Arial" w:hAnsi="Arial" w:cs="Arial"/>
                            <w:color w:val="808080"/>
                            <w:sz w:val="16"/>
                            <w:szCs w:val="16"/>
                            <w:u w:val="none"/>
                            <w:lang w:val="en-GB"/>
                          </w:rPr>
                          <w:t>info@gs-lahr.de</w:t>
                        </w:r>
                      </w:hyperlink>
                    </w:p>
                    <w:p w14:paraId="74BD89A8" w14:textId="77777777" w:rsidR="00BE43E1" w:rsidRDefault="00BE43E1" w:rsidP="00BE43E1">
                      <w:pPr>
                        <w:spacing w:after="40"/>
                        <w:rPr>
                          <w:rFonts w:ascii="Arial" w:hAnsi="Arial" w:cs="Arial"/>
                          <w:color w:val="808080"/>
                          <w:sz w:val="16"/>
                          <w:szCs w:val="16"/>
                          <w:lang w:val="en-GB"/>
                        </w:rPr>
                      </w:pPr>
                    </w:p>
                    <w:p w14:paraId="2656DBE8" w14:textId="77777777" w:rsidR="00BE43E1" w:rsidRDefault="00BE43E1" w:rsidP="00BE43E1">
                      <w:pPr>
                        <w:spacing w:after="40"/>
                        <w:rPr>
                          <w:rFonts w:ascii="Arial" w:hAnsi="Arial" w:cs="Arial"/>
                          <w:color w:val="808080"/>
                          <w:sz w:val="16"/>
                          <w:szCs w:val="16"/>
                          <w:lang w:val="en-GB"/>
                        </w:rPr>
                      </w:pPr>
                      <w:proofErr w:type="spellStart"/>
                      <w:r>
                        <w:rPr>
                          <w:rFonts w:ascii="Arial" w:hAnsi="Arial" w:cs="Arial"/>
                          <w:color w:val="808080"/>
                          <w:sz w:val="16"/>
                          <w:szCs w:val="16"/>
                          <w:lang w:val="en-GB"/>
                        </w:rPr>
                        <w:t>Bearbeitet</w:t>
                      </w:r>
                      <w:proofErr w:type="spellEnd"/>
                      <w:r>
                        <w:rPr>
                          <w:rFonts w:ascii="Arial" w:hAnsi="Arial" w:cs="Arial"/>
                          <w:color w:val="808080"/>
                          <w:sz w:val="16"/>
                          <w:szCs w:val="16"/>
                          <w:lang w:val="en-GB"/>
                        </w:rPr>
                        <w:t xml:space="preserve"> von:</w:t>
                      </w:r>
                    </w:p>
                    <w:p w14:paraId="6D3F2015" w14:textId="77777777" w:rsidR="00BE43E1" w:rsidRDefault="00BE43E1" w:rsidP="00BE43E1">
                      <w:pPr>
                        <w:spacing w:after="40"/>
                        <w:rPr>
                          <w:rFonts w:ascii="Arial" w:hAnsi="Arial" w:cs="Arial"/>
                          <w:b/>
                          <w:color w:val="808080"/>
                          <w:sz w:val="16"/>
                          <w:szCs w:val="16"/>
                          <w:lang w:val="en-GB"/>
                        </w:rPr>
                      </w:pPr>
                      <w:r>
                        <w:rPr>
                          <w:rFonts w:ascii="Arial" w:hAnsi="Arial" w:cs="Arial"/>
                          <w:b/>
                          <w:color w:val="808080"/>
                          <w:sz w:val="16"/>
                          <w:szCs w:val="16"/>
                          <w:lang w:val="en-GB"/>
                        </w:rPr>
                        <w:t>Erika.Turzin@gs-lahr.de</w:t>
                      </w:r>
                    </w:p>
                    <w:p w14:paraId="29BEA670" w14:textId="77777777" w:rsidR="00BE43E1" w:rsidRDefault="00BE43E1" w:rsidP="00BE43E1">
                      <w:pPr>
                        <w:spacing w:after="40"/>
                        <w:rPr>
                          <w:rFonts w:ascii="Arial" w:hAnsi="Arial" w:cs="Arial"/>
                          <w:b/>
                          <w:color w:val="808080"/>
                          <w:sz w:val="16"/>
                          <w:szCs w:val="16"/>
                          <w:lang w:val="en-GB"/>
                        </w:rPr>
                      </w:pPr>
                      <w:r>
                        <w:rPr>
                          <w:rFonts w:ascii="Arial" w:hAnsi="Arial" w:cs="Arial"/>
                          <w:b/>
                          <w:color w:val="808080"/>
                          <w:sz w:val="16"/>
                          <w:szCs w:val="16"/>
                          <w:lang w:val="en-GB"/>
                        </w:rPr>
                        <w:t>Durchwahl: -2612</w:t>
                      </w:r>
                    </w:p>
                    <w:p w14:paraId="1203E43E" w14:textId="77777777" w:rsidR="00BE43E1" w:rsidRDefault="00BE43E1" w:rsidP="00BE43E1">
                      <w:pPr>
                        <w:spacing w:after="40"/>
                        <w:rPr>
                          <w:rFonts w:ascii="Arial" w:hAnsi="Arial" w:cs="Arial"/>
                          <w:color w:val="808080"/>
                          <w:sz w:val="16"/>
                          <w:szCs w:val="16"/>
                          <w:lang w:val="en-GB"/>
                        </w:rPr>
                      </w:pPr>
                    </w:p>
                    <w:p w14:paraId="3A57D1ED" w14:textId="77777777" w:rsidR="00BE43E1" w:rsidRDefault="00BE43E1" w:rsidP="00BE43E1">
                      <w:pPr>
                        <w:spacing w:after="40"/>
                        <w:rPr>
                          <w:rFonts w:ascii="Arial" w:hAnsi="Arial" w:cs="Arial"/>
                          <w:color w:val="808080"/>
                          <w:sz w:val="16"/>
                          <w:szCs w:val="16"/>
                          <w:lang w:val="en-GB"/>
                        </w:rPr>
                      </w:pPr>
                    </w:p>
                    <w:p w14:paraId="561D3BCD" w14:textId="77777777" w:rsidR="00BE43E1" w:rsidRDefault="00BE43E1" w:rsidP="00BE43E1">
                      <w:pPr>
                        <w:spacing w:after="40"/>
                        <w:rPr>
                          <w:rFonts w:ascii="Arial" w:hAnsi="Arial" w:cs="Arial"/>
                          <w:color w:val="808080"/>
                          <w:sz w:val="16"/>
                          <w:szCs w:val="16"/>
                          <w:lang w:val="en-GB"/>
                        </w:rPr>
                      </w:pPr>
                      <w:r>
                        <w:rPr>
                          <w:rFonts w:ascii="Arial" w:hAnsi="Arial" w:cs="Arial"/>
                          <w:color w:val="808080"/>
                          <w:sz w:val="16"/>
                          <w:szCs w:val="16"/>
                        </w:rPr>
                        <w:t>13.08.2026</w:t>
                      </w:r>
                      <w:r>
                        <w:rPr>
                          <w:rFonts w:ascii="Arial" w:hAnsi="Arial" w:cs="Arial"/>
                          <w:color w:val="808080"/>
                          <w:sz w:val="16"/>
                          <w:szCs w:val="16"/>
                          <w:lang w:val="en-GB"/>
                        </w:rPr>
                        <w:t xml:space="preserve">/Wie-Ru-Tu     </w:t>
                      </w:r>
                    </w:p>
                    <w:p w14:paraId="3A8C04FC" w14:textId="77777777" w:rsidR="00BE43E1" w:rsidRDefault="00BE43E1" w:rsidP="00BE43E1">
                      <w:pPr>
                        <w:spacing w:after="40"/>
                        <w:rPr>
                          <w:rFonts w:ascii="Arial" w:hAnsi="Arial" w:cs="Arial"/>
                          <w:color w:val="808080"/>
                          <w:sz w:val="16"/>
                          <w:szCs w:val="16"/>
                          <w:lang w:val="en-GB"/>
                        </w:rPr>
                      </w:pPr>
                    </w:p>
                    <w:p w14:paraId="28A80566" w14:textId="77777777" w:rsidR="00BE43E1" w:rsidRDefault="00BE43E1" w:rsidP="00BE43E1">
                      <w:pPr>
                        <w:spacing w:after="40"/>
                        <w:rPr>
                          <w:rFonts w:ascii="Arial" w:hAnsi="Arial" w:cs="Arial"/>
                          <w:color w:val="808080"/>
                          <w:sz w:val="16"/>
                          <w:szCs w:val="16"/>
                          <w:lang w:val="en-GB"/>
                        </w:rPr>
                      </w:pPr>
                    </w:p>
                  </w:txbxContent>
                </v:textbox>
              </v:shape>
            </w:pict>
          </mc:Fallback>
        </mc:AlternateContent>
      </w:r>
      <w:r w:rsidR="00BF39AD">
        <w:rPr>
          <w:rFonts w:ascii="Arial" w:hAnsi="Arial" w:cs="Arial"/>
          <w:bCs/>
          <w:sz w:val="16"/>
          <w:szCs w:val="16"/>
        </w:rPr>
        <w:t>Gewerbliche Schule Lahr -</w:t>
      </w:r>
      <w:proofErr w:type="spellStart"/>
      <w:r w:rsidR="00BF39AD">
        <w:rPr>
          <w:rFonts w:ascii="Arial" w:hAnsi="Arial" w:cs="Arial"/>
          <w:bCs/>
          <w:sz w:val="16"/>
          <w:szCs w:val="16"/>
        </w:rPr>
        <w:t>Tramplerstr</w:t>
      </w:r>
      <w:proofErr w:type="spellEnd"/>
      <w:r w:rsidR="00BF39AD">
        <w:rPr>
          <w:rFonts w:ascii="Arial" w:hAnsi="Arial" w:cs="Arial"/>
          <w:bCs/>
          <w:sz w:val="16"/>
          <w:szCs w:val="16"/>
        </w:rPr>
        <w:t>. 80 - 77933 Lahr</w:t>
      </w:r>
    </w:p>
    <w:p w14:paraId="562D832F" w14:textId="09123CB4" w:rsidR="00BF39AD" w:rsidRDefault="00BF39AD" w:rsidP="00BF39AD">
      <w:pPr>
        <w:rPr>
          <w:rFonts w:ascii="Arial" w:hAnsi="Arial" w:cs="Arial"/>
          <w:bCs/>
          <w:sz w:val="22"/>
          <w:szCs w:val="22"/>
        </w:rPr>
      </w:pPr>
    </w:p>
    <w:p w14:paraId="2B0E76D2" w14:textId="77777777" w:rsidR="00BF39AD" w:rsidRDefault="00BF39AD" w:rsidP="00BF39AD">
      <w:pPr>
        <w:ind w:right="2340"/>
        <w:rPr>
          <w:rFonts w:ascii="Arial" w:hAnsi="Arial" w:cs="Arial"/>
          <w:bCs/>
          <w:sz w:val="22"/>
          <w:szCs w:val="22"/>
          <w:u w:val="single"/>
        </w:rPr>
      </w:pPr>
      <w:r>
        <w:rPr>
          <w:rFonts w:ascii="Arial" w:hAnsi="Arial" w:cs="Arial"/>
          <w:bCs/>
          <w:sz w:val="22"/>
          <w:szCs w:val="22"/>
        </w:rPr>
        <w:t>Familie</w:t>
      </w:r>
    </w:p>
    <w:p w14:paraId="47FF5C42" w14:textId="77777777" w:rsidR="002D3B0F" w:rsidRPr="002D3B0F" w:rsidRDefault="002D3B0F" w:rsidP="002D3B0F">
      <w:pPr>
        <w:ind w:right="2340"/>
        <w:rPr>
          <w:rFonts w:ascii="Arial" w:hAnsi="Arial" w:cs="Arial"/>
          <w:sz w:val="22"/>
          <w:szCs w:val="22"/>
          <w:lang w:val="en-US"/>
        </w:rPr>
      </w:pPr>
      <w:r w:rsidRPr="002D3B0F">
        <w:rPr>
          <w:rFonts w:ascii="Arial" w:hAnsi="Arial" w:cs="Arial"/>
          <w:sz w:val="22"/>
          <w:szCs w:val="22"/>
          <w:lang w:val="en-US"/>
        </w:rPr>
        <w:t>Erika Vollstaendig</w:t>
      </w:r>
    </w:p>
    <w:p w14:paraId="2A833D26" w14:textId="77777777" w:rsidR="002D3B0F" w:rsidRPr="002D3B0F" w:rsidRDefault="002D3B0F" w:rsidP="002D3B0F">
      <w:pPr>
        <w:ind w:right="2340"/>
        <w:rPr>
          <w:rFonts w:ascii="Arial" w:hAnsi="Arial" w:cs="Arial"/>
          <w:sz w:val="22"/>
          <w:szCs w:val="22"/>
          <w:lang w:val="en-US"/>
        </w:rPr>
      </w:pPr>
      <w:r w:rsidRPr="002D3B0F">
        <w:rPr>
          <w:rFonts w:ascii="Arial" w:hAnsi="Arial" w:cs="Arial"/>
          <w:sz w:val="22"/>
          <w:szCs w:val="22"/>
          <w:lang w:val="en-US"/>
        </w:rPr>
        <w:t>Stefan Vollstaendig</w:t>
      </w:r>
    </w:p>
    <w:p w14:paraId="07CDA73C" w14:textId="77777777" w:rsidR="002D3B0F" w:rsidRPr="002D3B0F" w:rsidRDefault="002D3B0F" w:rsidP="002D3B0F">
      <w:pPr>
        <w:ind w:right="2340"/>
        <w:rPr>
          <w:rFonts w:ascii="Arial" w:hAnsi="Arial" w:cs="Arial"/>
          <w:sz w:val="22"/>
          <w:szCs w:val="22"/>
          <w:lang w:val="en-US"/>
        </w:rPr>
      </w:pPr>
      <w:r w:rsidRPr="002D3B0F">
        <w:rPr>
          <w:rFonts w:ascii="Arial" w:hAnsi="Arial" w:cs="Arial"/>
          <w:sz w:val="22"/>
          <w:szCs w:val="22"/>
          <w:lang w:val="en-US"/>
        </w:rPr>
        <w:t>Testallee 17</w:t>
      </w:r>
    </w:p>
    <w:p w14:paraId="779566C2" w14:textId="77777777" w:rsidR="002D3B0F" w:rsidRPr="002D3B0F" w:rsidRDefault="002D3B0F" w:rsidP="002D3B0F">
      <w:pPr>
        <w:ind w:right="2340"/>
        <w:rPr>
          <w:rFonts w:ascii="Arial" w:hAnsi="Arial" w:cs="Arial"/>
          <w:sz w:val="22"/>
          <w:szCs w:val="22"/>
          <w:lang w:val="en-US"/>
        </w:rPr>
      </w:pPr>
      <w:r w:rsidRPr="002D3B0F">
        <w:rPr>
          <w:rFonts w:ascii="Arial" w:hAnsi="Arial" w:cs="Arial"/>
          <w:sz w:val="22"/>
          <w:szCs w:val="22"/>
          <w:lang w:val="en-US"/>
        </w:rPr>
        <w:t>77933 Beispielstadt</w:t>
      </w:r>
    </w:p>
    <w:p w14:paraId="3A8969A5" w14:textId="77777777" w:rsidR="00BF39AD" w:rsidRDefault="00BF39AD" w:rsidP="00BF39AD">
      <w:pPr>
        <w:ind w:right="2340"/>
        <w:rPr>
          <w:rFonts w:ascii="Arial" w:hAnsi="Arial" w:cs="Arial"/>
          <w:bCs/>
          <w:sz w:val="22"/>
          <w:szCs w:val="22"/>
        </w:rPr>
      </w:pPr>
    </w:p>
    <w:p w14:paraId="44A6BF00" w14:textId="77777777" w:rsidR="00BF39AD" w:rsidRDefault="00BF39AD" w:rsidP="00BF39AD">
      <w:pPr>
        <w:ind w:left="4248" w:right="2340" w:firstLine="708"/>
        <w:rPr>
          <w:rFonts w:ascii="Arial" w:hAnsi="Arial" w:cs="Arial"/>
          <w:bCs/>
          <w:sz w:val="22"/>
          <w:szCs w:val="22"/>
        </w:rPr>
      </w:pPr>
      <w:r>
        <w:rPr>
          <w:rFonts w:ascii="Arial" w:hAnsi="Arial" w:cs="Arial"/>
          <w:bCs/>
          <w:sz w:val="22"/>
          <w:szCs w:val="22"/>
        </w:rPr>
        <w:t xml:space="preserve">      </w:t>
      </w:r>
    </w:p>
    <w:p w14:paraId="4BFA3798" w14:textId="34B72CAE" w:rsidR="00BF39AD" w:rsidRDefault="00BF39AD" w:rsidP="00BF39AD">
      <w:pPr>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p>
    <w:p w14:paraId="59339ED4" w14:textId="77777777" w:rsidR="00BF39AD" w:rsidRDefault="00BF39AD" w:rsidP="00BF39AD">
      <w:pPr>
        <w:ind w:right="2340"/>
        <w:rPr>
          <w:rFonts w:ascii="Arial" w:hAnsi="Arial" w:cs="Arial"/>
          <w:bCs/>
          <w:sz w:val="22"/>
          <w:szCs w:val="22"/>
        </w:rPr>
      </w:pPr>
    </w:p>
    <w:p w14:paraId="2C611856" w14:textId="77777777" w:rsidR="00BF39AD" w:rsidRDefault="00BF39AD" w:rsidP="00BF39AD">
      <w:pPr>
        <w:ind w:right="2340"/>
        <w:rPr>
          <w:rFonts w:ascii="Arial" w:hAnsi="Arial" w:cs="Arial"/>
          <w:bCs/>
          <w:sz w:val="22"/>
          <w:szCs w:val="22"/>
        </w:rPr>
      </w:pPr>
      <w:r>
        <w:rPr>
          <w:rFonts w:ascii="Arial" w:hAnsi="Arial" w:cs="Arial"/>
          <w:bCs/>
          <w:noProof/>
          <w:sz w:val="22"/>
          <w:szCs w:val="22"/>
        </w:rPr>
        <mc:AlternateContent>
          <mc:Choice Requires="wps">
            <w:drawing>
              <wp:anchor distT="0" distB="0" distL="114300" distR="114300" simplePos="0" relativeHeight="251660288" behindDoc="0" locked="0" layoutInCell="1" allowOverlap="1" wp14:anchorId="34690DBA" wp14:editId="3D40721C">
                <wp:simplePos x="0" y="0"/>
                <wp:positionH relativeFrom="column">
                  <wp:posOffset>4914900</wp:posOffset>
                </wp:positionH>
                <wp:positionV relativeFrom="paragraph">
                  <wp:posOffset>148590</wp:posOffset>
                </wp:positionV>
                <wp:extent cx="1600200" cy="636270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3627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371019" w14:textId="77777777" w:rsidR="00BF39AD" w:rsidRDefault="00BF39AD" w:rsidP="00BF39AD">
                            <w:pPr>
                              <w:pBdr>
                                <w:left w:val="single" w:sz="2" w:space="4" w:color="5F5F5F"/>
                              </w:pBdr>
                              <w:spacing w:before="40" w:after="40"/>
                              <w:rPr>
                                <w:rFonts w:ascii="Arial" w:hAnsi="Arial" w:cs="Arial"/>
                                <w:color w:val="808080"/>
                                <w:sz w:val="14"/>
                                <w:szCs w:val="14"/>
                              </w:rPr>
                            </w:pPr>
                          </w:p>
                          <w:p w14:paraId="78716DB7"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Berufsschule</w:t>
                            </w:r>
                          </w:p>
                          <w:p w14:paraId="328AEF21" w14:textId="77777777" w:rsidR="00BF39AD" w:rsidRDefault="00BF39AD" w:rsidP="00BF39AD">
                            <w:pPr>
                              <w:pBdr>
                                <w:left w:val="single" w:sz="2" w:space="4" w:color="5F5F5F"/>
                              </w:pBdr>
                              <w:spacing w:before="40" w:after="40"/>
                              <w:rPr>
                                <w:rFonts w:ascii="Arial" w:hAnsi="Arial" w:cs="Arial"/>
                                <w:color w:val="808080"/>
                                <w:sz w:val="14"/>
                                <w:szCs w:val="14"/>
                              </w:rPr>
                            </w:pPr>
                          </w:p>
                          <w:p w14:paraId="1704A32D"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Dreijährige duale Berufskollegs</w:t>
                            </w:r>
                          </w:p>
                          <w:p w14:paraId="27F4B53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Fahrzeugtechnik</w:t>
                            </w:r>
                          </w:p>
                          <w:p w14:paraId="71D7C2FC"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7D60217F" w14:textId="77777777" w:rsidR="00BF39AD" w:rsidRDefault="00BF39AD" w:rsidP="00BF39AD">
                            <w:pPr>
                              <w:pBdr>
                                <w:left w:val="single" w:sz="2" w:space="4" w:color="5F5F5F"/>
                              </w:pBdr>
                              <w:spacing w:before="40" w:after="40"/>
                              <w:rPr>
                                <w:rFonts w:ascii="Arial" w:hAnsi="Arial" w:cs="Arial"/>
                                <w:color w:val="808080"/>
                                <w:sz w:val="14"/>
                                <w:szCs w:val="14"/>
                              </w:rPr>
                            </w:pPr>
                          </w:p>
                          <w:p w14:paraId="6BF2112D" w14:textId="77777777" w:rsidR="00BF39AD" w:rsidRDefault="00BF39AD" w:rsidP="00BF39AD">
                            <w:pPr>
                              <w:pBdr>
                                <w:left w:val="single" w:sz="2" w:space="4" w:color="5F5F5F"/>
                              </w:pBdr>
                              <w:spacing w:before="40" w:after="40"/>
                              <w:ind w:right="-135"/>
                              <w:rPr>
                                <w:rFonts w:ascii="Arial" w:hAnsi="Arial" w:cs="Arial"/>
                                <w:color w:val="808080"/>
                                <w:sz w:val="14"/>
                                <w:szCs w:val="14"/>
                              </w:rPr>
                            </w:pPr>
                            <w:r>
                              <w:rPr>
                                <w:rFonts w:ascii="Arial" w:hAnsi="Arial" w:cs="Arial"/>
                                <w:color w:val="808080"/>
                                <w:sz w:val="14"/>
                                <w:szCs w:val="14"/>
                              </w:rPr>
                              <w:t>Vorqualifizierungsjahr Arbeit / Beruf</w:t>
                            </w:r>
                          </w:p>
                          <w:p w14:paraId="4089D7EB"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Ausbildungsvorbereitung</w:t>
                            </w:r>
                          </w:p>
                          <w:p w14:paraId="032D33DB" w14:textId="77777777" w:rsidR="00BF39AD" w:rsidRDefault="00BF39AD" w:rsidP="00BF39AD">
                            <w:pPr>
                              <w:pBdr>
                                <w:left w:val="single" w:sz="2" w:space="4" w:color="5F5F5F"/>
                              </w:pBdr>
                              <w:spacing w:before="40" w:after="40"/>
                              <w:rPr>
                                <w:rFonts w:ascii="Arial" w:hAnsi="Arial" w:cs="Arial"/>
                                <w:color w:val="808080"/>
                                <w:sz w:val="14"/>
                                <w:szCs w:val="14"/>
                              </w:rPr>
                            </w:pPr>
                          </w:p>
                          <w:p w14:paraId="782B181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Einjährige Berufsfachschulen</w:t>
                            </w:r>
                          </w:p>
                          <w:p w14:paraId="2848522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Körperpflege</w:t>
                            </w:r>
                          </w:p>
                          <w:p w14:paraId="79835456"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Fahrzeugtechnik</w:t>
                            </w:r>
                          </w:p>
                          <w:p w14:paraId="3E4768B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54892FE3" w14:textId="77777777" w:rsidR="00BF39AD" w:rsidRDefault="00BF39AD" w:rsidP="00BF39AD">
                            <w:pPr>
                              <w:pBdr>
                                <w:left w:val="single" w:sz="2" w:space="4" w:color="5F5F5F"/>
                              </w:pBdr>
                              <w:spacing w:before="40" w:after="40"/>
                              <w:rPr>
                                <w:rFonts w:ascii="Arial" w:hAnsi="Arial" w:cs="Arial"/>
                                <w:color w:val="808080"/>
                                <w:sz w:val="14"/>
                                <w:szCs w:val="14"/>
                              </w:rPr>
                            </w:pPr>
                          </w:p>
                          <w:p w14:paraId="2DFEF786"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Zweijährige Berufsfachschulen</w:t>
                            </w:r>
                          </w:p>
                          <w:p w14:paraId="296AA447"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7B2CEE0A"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Elektrotechnik</w:t>
                            </w:r>
                          </w:p>
                          <w:p w14:paraId="05B4E2F5" w14:textId="77777777" w:rsidR="00BF39AD" w:rsidRDefault="00BF39AD" w:rsidP="00BF39AD">
                            <w:pPr>
                              <w:pBdr>
                                <w:left w:val="single" w:sz="2" w:space="4" w:color="5F5F5F"/>
                              </w:pBdr>
                              <w:spacing w:before="40" w:after="40"/>
                              <w:rPr>
                                <w:rFonts w:ascii="Arial" w:hAnsi="Arial" w:cs="Arial"/>
                                <w:color w:val="808080"/>
                                <w:sz w:val="14"/>
                                <w:szCs w:val="14"/>
                              </w:rPr>
                            </w:pPr>
                          </w:p>
                          <w:p w14:paraId="07738515"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Technisches Berufskolleg I</w:t>
                            </w:r>
                          </w:p>
                          <w:p w14:paraId="75C53351"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Technisches Berufskolleg II</w:t>
                            </w:r>
                          </w:p>
                          <w:p w14:paraId="294EAF93" w14:textId="77777777" w:rsidR="00BF39AD" w:rsidRDefault="00BF39AD" w:rsidP="00BF39AD">
                            <w:pPr>
                              <w:pBdr>
                                <w:left w:val="single" w:sz="2" w:space="4" w:color="5F5F5F"/>
                              </w:pBdr>
                              <w:spacing w:before="40" w:after="40"/>
                              <w:rPr>
                                <w:rFonts w:ascii="Arial" w:hAnsi="Arial" w:cs="Arial"/>
                                <w:color w:val="808080"/>
                                <w:sz w:val="14"/>
                                <w:szCs w:val="14"/>
                              </w:rPr>
                            </w:pPr>
                          </w:p>
                          <w:p w14:paraId="4AB26BB3"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Einjähriges Berufskolleg zur </w:t>
                            </w:r>
                          </w:p>
                          <w:p w14:paraId="39DA8EF0" w14:textId="77777777" w:rsidR="00BF39AD" w:rsidRDefault="00BF39AD" w:rsidP="00BF39AD">
                            <w:pPr>
                              <w:pBdr>
                                <w:left w:val="single" w:sz="2" w:space="4" w:color="5F5F5F"/>
                              </w:pBdr>
                              <w:spacing w:before="40" w:after="40"/>
                              <w:ind w:right="-135"/>
                              <w:rPr>
                                <w:rFonts w:ascii="Arial" w:hAnsi="Arial" w:cs="Arial"/>
                                <w:color w:val="808080"/>
                                <w:sz w:val="14"/>
                                <w:szCs w:val="14"/>
                              </w:rPr>
                            </w:pPr>
                            <w:r>
                              <w:rPr>
                                <w:rFonts w:ascii="Arial" w:hAnsi="Arial" w:cs="Arial"/>
                                <w:color w:val="808080"/>
                                <w:sz w:val="14"/>
                                <w:szCs w:val="14"/>
                              </w:rPr>
                              <w:t>Erlangung der Fachhochschulreife</w:t>
                            </w:r>
                          </w:p>
                          <w:p w14:paraId="10AA7005" w14:textId="77777777" w:rsidR="00BF39AD" w:rsidRDefault="00BF39AD" w:rsidP="00BF39AD">
                            <w:pPr>
                              <w:pBdr>
                                <w:left w:val="single" w:sz="2" w:space="4" w:color="5F5F5F"/>
                              </w:pBdr>
                              <w:spacing w:before="40" w:after="40"/>
                              <w:rPr>
                                <w:rFonts w:ascii="Arial" w:hAnsi="Arial" w:cs="Arial"/>
                                <w:color w:val="808080"/>
                                <w:sz w:val="14"/>
                                <w:szCs w:val="14"/>
                              </w:rPr>
                            </w:pPr>
                          </w:p>
                          <w:p w14:paraId="759839B1"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Dreijähriges Berufskolleg </w:t>
                            </w:r>
                          </w:p>
                          <w:p w14:paraId="6BEA3F3F"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Grafik-Design</w:t>
                            </w:r>
                          </w:p>
                          <w:p w14:paraId="14894F26" w14:textId="77777777" w:rsidR="00BF39AD" w:rsidRDefault="00BF39AD" w:rsidP="00BF39AD">
                            <w:pPr>
                              <w:pBdr>
                                <w:left w:val="single" w:sz="2" w:space="4" w:color="5F5F5F"/>
                              </w:pBdr>
                              <w:spacing w:before="40" w:after="40"/>
                              <w:rPr>
                                <w:rFonts w:ascii="Arial" w:hAnsi="Arial" w:cs="Arial"/>
                                <w:color w:val="808080"/>
                                <w:sz w:val="14"/>
                                <w:szCs w:val="14"/>
                              </w:rPr>
                            </w:pPr>
                          </w:p>
                          <w:p w14:paraId="72AE10A3"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Technisches Gymnasium</w:t>
                            </w:r>
                          </w:p>
                          <w:p w14:paraId="1AC12106" w14:textId="77777777" w:rsidR="00BF39AD" w:rsidRDefault="00BF39AD" w:rsidP="00BF39AD">
                            <w:pPr>
                              <w:pBdr>
                                <w:left w:val="single" w:sz="2" w:space="4" w:color="5F5F5F"/>
                              </w:pBdr>
                              <w:spacing w:before="40" w:after="40"/>
                              <w:ind w:right="-135"/>
                              <w:rPr>
                                <w:rFonts w:ascii="Arial" w:hAnsi="Arial" w:cs="Arial"/>
                                <w:color w:val="808080"/>
                                <w:sz w:val="14"/>
                                <w:szCs w:val="14"/>
                              </w:rPr>
                            </w:pPr>
                            <w:r>
                              <w:rPr>
                                <w:rFonts w:ascii="Arial" w:hAnsi="Arial" w:cs="Arial"/>
                                <w:color w:val="808080"/>
                                <w:sz w:val="14"/>
                                <w:szCs w:val="14"/>
                              </w:rPr>
                              <w:t>- Gestaltungs- und Medientechnik</w:t>
                            </w:r>
                          </w:p>
                          <w:p w14:paraId="7E1C948E"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Mechatronik</w:t>
                            </w:r>
                          </w:p>
                          <w:p w14:paraId="297C0053" w14:textId="77777777" w:rsidR="00BF39AD" w:rsidRDefault="00BF39AD" w:rsidP="00BF39AD">
                            <w:pPr>
                              <w:pBdr>
                                <w:left w:val="single" w:sz="2" w:space="4" w:color="5F5F5F"/>
                              </w:pBdr>
                              <w:spacing w:before="40" w:after="40"/>
                              <w:rPr>
                                <w:rFonts w:ascii="Arial" w:hAnsi="Arial" w:cs="Arial"/>
                                <w:color w:val="808080"/>
                                <w:sz w:val="14"/>
                                <w:szCs w:val="14"/>
                              </w:rPr>
                            </w:pPr>
                          </w:p>
                          <w:p w14:paraId="152549D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Industriemeisterschule</w:t>
                            </w:r>
                          </w:p>
                          <w:p w14:paraId="528EA734"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45B15786" w14:textId="77777777" w:rsidR="00BF39AD" w:rsidRDefault="00BF39AD" w:rsidP="00BF39AD">
                            <w:pPr>
                              <w:pBdr>
                                <w:left w:val="single" w:sz="2" w:space="4" w:color="5F5F5F"/>
                              </w:pBdr>
                              <w:spacing w:before="40" w:after="40"/>
                              <w:rPr>
                                <w:rFonts w:ascii="Arial" w:hAnsi="Arial" w:cs="Arial"/>
                                <w:color w:val="808080"/>
                                <w:sz w:val="14"/>
                                <w:szCs w:val="14"/>
                              </w:rPr>
                            </w:pPr>
                          </w:p>
                          <w:p w14:paraId="3F777D2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Fachschulen für Technik</w:t>
                            </w:r>
                          </w:p>
                          <w:p w14:paraId="66093A53"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Elektrotechnik</w:t>
                            </w:r>
                          </w:p>
                          <w:p w14:paraId="0B0F775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Maschinentechnik</w:t>
                            </w:r>
                          </w:p>
                          <w:p w14:paraId="6B6221BD" w14:textId="77777777" w:rsidR="00BF39AD" w:rsidRDefault="00BF39AD" w:rsidP="00BF39AD">
                            <w:pPr>
                              <w:pBdr>
                                <w:left w:val="single" w:sz="2" w:space="4" w:color="5F5F5F"/>
                              </w:pBdr>
                              <w:spacing w:before="40" w:after="40"/>
                              <w:rPr>
                                <w:rFonts w:ascii="Arial" w:hAnsi="Arial" w:cs="Arial"/>
                                <w:color w:val="808080"/>
                                <w:sz w:val="14"/>
                                <w:szCs w:val="14"/>
                              </w:rPr>
                            </w:pPr>
                          </w:p>
                          <w:p w14:paraId="2EB54766"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DVS-Ausbildungsstätte</w:t>
                            </w:r>
                          </w:p>
                          <w:p w14:paraId="7B80D191"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 schweißtechnische Aus- und </w:t>
                            </w:r>
                          </w:p>
                          <w:p w14:paraId="17F4ACC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  Weiterbildung</w:t>
                            </w:r>
                          </w:p>
                          <w:p w14:paraId="20940C02" w14:textId="77777777" w:rsidR="00BF39AD" w:rsidRDefault="00BF39AD" w:rsidP="00BF39AD">
                            <w:pPr>
                              <w:pBdr>
                                <w:left w:val="single" w:sz="2" w:space="4" w:color="5F5F5F"/>
                              </w:pBdr>
                              <w:spacing w:before="40" w:after="40"/>
                              <w:rPr>
                                <w:rFonts w:ascii="Arial" w:hAnsi="Arial" w:cs="Arial"/>
                                <w:color w:val="808080"/>
                                <w:sz w:val="14"/>
                                <w:szCs w:val="14"/>
                              </w:rPr>
                            </w:pPr>
                          </w:p>
                          <w:p w14:paraId="6A9D5C6D"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Förderverein der</w:t>
                            </w:r>
                          </w:p>
                          <w:p w14:paraId="31EFA82D"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Gewerblichen Schule Lahr e.V. </w:t>
                            </w:r>
                          </w:p>
                          <w:p w14:paraId="5213936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Weiterbildungslehrgänge</w:t>
                            </w:r>
                          </w:p>
                          <w:p w14:paraId="54099939" w14:textId="77777777" w:rsidR="00BF39AD" w:rsidRDefault="00BF39AD" w:rsidP="00BF39AD">
                            <w:pPr>
                              <w:pBdr>
                                <w:left w:val="single" w:sz="2" w:space="4" w:color="5F5F5F"/>
                              </w:pBdr>
                              <w:spacing w:before="40" w:after="40"/>
                              <w:rPr>
                                <w:rFonts w:ascii="Arial" w:hAnsi="Arial" w:cs="Arial"/>
                                <w:color w:val="808080"/>
                                <w:sz w:val="14"/>
                                <w:szCs w:val="14"/>
                              </w:rPr>
                            </w:pPr>
                          </w:p>
                        </w:txbxContent>
                      </wps:txbx>
                      <wps:bodyPr rot="0" vert="horz" wrap="square" lIns="108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90DBA" id="Text Box 13" o:spid="_x0000_s1027" type="#_x0000_t202" style="position:absolute;margin-left:387pt;margin-top:11.7pt;width:126pt;height:5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" stroked="f" strokeweight=".5pt">
                <v:textbox inset="3mm">
                  <w:txbxContent>
                    <w:p w14:paraId="41371019" w14:textId="77777777" w:rsidR="00BF39AD" w:rsidRDefault="00BF39AD" w:rsidP="00BF39AD">
                      <w:pPr>
                        <w:pBdr>
                          <w:left w:val="single" w:sz="2" w:space="4" w:color="5F5F5F"/>
                        </w:pBdr>
                        <w:spacing w:before="40" w:after="40"/>
                        <w:rPr>
                          <w:rFonts w:ascii="Arial" w:hAnsi="Arial" w:cs="Arial"/>
                          <w:color w:val="808080"/>
                          <w:sz w:val="14"/>
                          <w:szCs w:val="14"/>
                        </w:rPr>
                      </w:pPr>
                    </w:p>
                    <w:p w14:paraId="78716DB7"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Berufsschule</w:t>
                      </w:r>
                    </w:p>
                    <w:p w14:paraId="328AEF21" w14:textId="77777777" w:rsidR="00BF39AD" w:rsidRDefault="00BF39AD" w:rsidP="00BF39AD">
                      <w:pPr>
                        <w:pBdr>
                          <w:left w:val="single" w:sz="2" w:space="4" w:color="5F5F5F"/>
                        </w:pBdr>
                        <w:spacing w:before="40" w:after="40"/>
                        <w:rPr>
                          <w:rFonts w:ascii="Arial" w:hAnsi="Arial" w:cs="Arial"/>
                          <w:color w:val="808080"/>
                          <w:sz w:val="14"/>
                          <w:szCs w:val="14"/>
                        </w:rPr>
                      </w:pPr>
                    </w:p>
                    <w:p w14:paraId="1704A32D"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Dreijährige duale Berufskollegs</w:t>
                      </w:r>
                    </w:p>
                    <w:p w14:paraId="27F4B53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Fahrzeugtechnik</w:t>
                      </w:r>
                    </w:p>
                    <w:p w14:paraId="71D7C2FC"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7D60217F" w14:textId="77777777" w:rsidR="00BF39AD" w:rsidRDefault="00BF39AD" w:rsidP="00BF39AD">
                      <w:pPr>
                        <w:pBdr>
                          <w:left w:val="single" w:sz="2" w:space="4" w:color="5F5F5F"/>
                        </w:pBdr>
                        <w:spacing w:before="40" w:after="40"/>
                        <w:rPr>
                          <w:rFonts w:ascii="Arial" w:hAnsi="Arial" w:cs="Arial"/>
                          <w:color w:val="808080"/>
                          <w:sz w:val="14"/>
                          <w:szCs w:val="14"/>
                        </w:rPr>
                      </w:pPr>
                    </w:p>
                    <w:p w14:paraId="6BF2112D" w14:textId="77777777" w:rsidR="00BF39AD" w:rsidRDefault="00BF39AD" w:rsidP="00BF39AD">
                      <w:pPr>
                        <w:pBdr>
                          <w:left w:val="single" w:sz="2" w:space="4" w:color="5F5F5F"/>
                        </w:pBdr>
                        <w:spacing w:before="40" w:after="40"/>
                        <w:ind w:right="-135"/>
                        <w:rPr>
                          <w:rFonts w:ascii="Arial" w:hAnsi="Arial" w:cs="Arial"/>
                          <w:color w:val="808080"/>
                          <w:sz w:val="14"/>
                          <w:szCs w:val="14"/>
                        </w:rPr>
                      </w:pPr>
                      <w:r>
                        <w:rPr>
                          <w:rFonts w:ascii="Arial" w:hAnsi="Arial" w:cs="Arial"/>
                          <w:color w:val="808080"/>
                          <w:sz w:val="14"/>
                          <w:szCs w:val="14"/>
                        </w:rPr>
                        <w:t>Vorqualifizierungsjahr Arbeit / Beruf</w:t>
                      </w:r>
                    </w:p>
                    <w:p w14:paraId="4089D7EB"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Ausbildungsvorbereitung</w:t>
                      </w:r>
                    </w:p>
                    <w:p w14:paraId="032D33DB" w14:textId="77777777" w:rsidR="00BF39AD" w:rsidRDefault="00BF39AD" w:rsidP="00BF39AD">
                      <w:pPr>
                        <w:pBdr>
                          <w:left w:val="single" w:sz="2" w:space="4" w:color="5F5F5F"/>
                        </w:pBdr>
                        <w:spacing w:before="40" w:after="40"/>
                        <w:rPr>
                          <w:rFonts w:ascii="Arial" w:hAnsi="Arial" w:cs="Arial"/>
                          <w:color w:val="808080"/>
                          <w:sz w:val="14"/>
                          <w:szCs w:val="14"/>
                        </w:rPr>
                      </w:pPr>
                    </w:p>
                    <w:p w14:paraId="782B181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Einjährige Berufsfachschulen</w:t>
                      </w:r>
                    </w:p>
                    <w:p w14:paraId="2848522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Körperpflege</w:t>
                      </w:r>
                    </w:p>
                    <w:p w14:paraId="79835456"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Fahrzeugtechnik</w:t>
                      </w:r>
                    </w:p>
                    <w:p w14:paraId="3E4768B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54892FE3" w14:textId="77777777" w:rsidR="00BF39AD" w:rsidRDefault="00BF39AD" w:rsidP="00BF39AD">
                      <w:pPr>
                        <w:pBdr>
                          <w:left w:val="single" w:sz="2" w:space="4" w:color="5F5F5F"/>
                        </w:pBdr>
                        <w:spacing w:before="40" w:after="40"/>
                        <w:rPr>
                          <w:rFonts w:ascii="Arial" w:hAnsi="Arial" w:cs="Arial"/>
                          <w:color w:val="808080"/>
                          <w:sz w:val="14"/>
                          <w:szCs w:val="14"/>
                        </w:rPr>
                      </w:pPr>
                    </w:p>
                    <w:p w14:paraId="2DFEF786"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Zweijährige Berufsfachschulen</w:t>
                      </w:r>
                    </w:p>
                    <w:p w14:paraId="296AA447"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7B2CEE0A"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Elektrotechnik</w:t>
                      </w:r>
                    </w:p>
                    <w:p w14:paraId="05B4E2F5" w14:textId="77777777" w:rsidR="00BF39AD" w:rsidRDefault="00BF39AD" w:rsidP="00BF39AD">
                      <w:pPr>
                        <w:pBdr>
                          <w:left w:val="single" w:sz="2" w:space="4" w:color="5F5F5F"/>
                        </w:pBdr>
                        <w:spacing w:before="40" w:after="40"/>
                        <w:rPr>
                          <w:rFonts w:ascii="Arial" w:hAnsi="Arial" w:cs="Arial"/>
                          <w:color w:val="808080"/>
                          <w:sz w:val="14"/>
                          <w:szCs w:val="14"/>
                        </w:rPr>
                      </w:pPr>
                    </w:p>
                    <w:p w14:paraId="07738515"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Technisches Berufskolleg I</w:t>
                      </w:r>
                    </w:p>
                    <w:p w14:paraId="75C53351"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Technisches Berufskolleg II</w:t>
                      </w:r>
                    </w:p>
                    <w:p w14:paraId="294EAF93" w14:textId="77777777" w:rsidR="00BF39AD" w:rsidRDefault="00BF39AD" w:rsidP="00BF39AD">
                      <w:pPr>
                        <w:pBdr>
                          <w:left w:val="single" w:sz="2" w:space="4" w:color="5F5F5F"/>
                        </w:pBdr>
                        <w:spacing w:before="40" w:after="40"/>
                        <w:rPr>
                          <w:rFonts w:ascii="Arial" w:hAnsi="Arial" w:cs="Arial"/>
                          <w:color w:val="808080"/>
                          <w:sz w:val="14"/>
                          <w:szCs w:val="14"/>
                        </w:rPr>
                      </w:pPr>
                    </w:p>
                    <w:p w14:paraId="4AB26BB3"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Einjähriges Berufskolleg zur </w:t>
                      </w:r>
                    </w:p>
                    <w:p w14:paraId="39DA8EF0" w14:textId="77777777" w:rsidR="00BF39AD" w:rsidRDefault="00BF39AD" w:rsidP="00BF39AD">
                      <w:pPr>
                        <w:pBdr>
                          <w:left w:val="single" w:sz="2" w:space="4" w:color="5F5F5F"/>
                        </w:pBdr>
                        <w:spacing w:before="40" w:after="40"/>
                        <w:ind w:right="-135"/>
                        <w:rPr>
                          <w:rFonts w:ascii="Arial" w:hAnsi="Arial" w:cs="Arial"/>
                          <w:color w:val="808080"/>
                          <w:sz w:val="14"/>
                          <w:szCs w:val="14"/>
                        </w:rPr>
                      </w:pPr>
                      <w:r>
                        <w:rPr>
                          <w:rFonts w:ascii="Arial" w:hAnsi="Arial" w:cs="Arial"/>
                          <w:color w:val="808080"/>
                          <w:sz w:val="14"/>
                          <w:szCs w:val="14"/>
                        </w:rPr>
                        <w:t>Erlangung der Fachhochschulreife</w:t>
                      </w:r>
                    </w:p>
                    <w:p w14:paraId="10AA7005" w14:textId="77777777" w:rsidR="00BF39AD" w:rsidRDefault="00BF39AD" w:rsidP="00BF39AD">
                      <w:pPr>
                        <w:pBdr>
                          <w:left w:val="single" w:sz="2" w:space="4" w:color="5F5F5F"/>
                        </w:pBdr>
                        <w:spacing w:before="40" w:after="40"/>
                        <w:rPr>
                          <w:rFonts w:ascii="Arial" w:hAnsi="Arial" w:cs="Arial"/>
                          <w:color w:val="808080"/>
                          <w:sz w:val="14"/>
                          <w:szCs w:val="14"/>
                        </w:rPr>
                      </w:pPr>
                    </w:p>
                    <w:p w14:paraId="759839B1"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Dreijähriges Berufskolleg </w:t>
                      </w:r>
                    </w:p>
                    <w:p w14:paraId="6BEA3F3F"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Grafik-Design</w:t>
                      </w:r>
                    </w:p>
                    <w:p w14:paraId="14894F26" w14:textId="77777777" w:rsidR="00BF39AD" w:rsidRDefault="00BF39AD" w:rsidP="00BF39AD">
                      <w:pPr>
                        <w:pBdr>
                          <w:left w:val="single" w:sz="2" w:space="4" w:color="5F5F5F"/>
                        </w:pBdr>
                        <w:spacing w:before="40" w:after="40"/>
                        <w:rPr>
                          <w:rFonts w:ascii="Arial" w:hAnsi="Arial" w:cs="Arial"/>
                          <w:color w:val="808080"/>
                          <w:sz w:val="14"/>
                          <w:szCs w:val="14"/>
                        </w:rPr>
                      </w:pPr>
                    </w:p>
                    <w:p w14:paraId="72AE10A3"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Technisches Gymnasium</w:t>
                      </w:r>
                    </w:p>
                    <w:p w14:paraId="1AC12106" w14:textId="77777777" w:rsidR="00BF39AD" w:rsidRDefault="00BF39AD" w:rsidP="00BF39AD">
                      <w:pPr>
                        <w:pBdr>
                          <w:left w:val="single" w:sz="2" w:space="4" w:color="5F5F5F"/>
                        </w:pBdr>
                        <w:spacing w:before="40" w:after="40"/>
                        <w:ind w:right="-135"/>
                        <w:rPr>
                          <w:rFonts w:ascii="Arial" w:hAnsi="Arial" w:cs="Arial"/>
                          <w:color w:val="808080"/>
                          <w:sz w:val="14"/>
                          <w:szCs w:val="14"/>
                        </w:rPr>
                      </w:pPr>
                      <w:r>
                        <w:rPr>
                          <w:rFonts w:ascii="Arial" w:hAnsi="Arial" w:cs="Arial"/>
                          <w:color w:val="808080"/>
                          <w:sz w:val="14"/>
                          <w:szCs w:val="14"/>
                        </w:rPr>
                        <w:t>- Gestaltungs- und Medientechnik</w:t>
                      </w:r>
                    </w:p>
                    <w:p w14:paraId="7E1C948E"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Mechatronik</w:t>
                      </w:r>
                    </w:p>
                    <w:p w14:paraId="297C0053" w14:textId="77777777" w:rsidR="00BF39AD" w:rsidRDefault="00BF39AD" w:rsidP="00BF39AD">
                      <w:pPr>
                        <w:pBdr>
                          <w:left w:val="single" w:sz="2" w:space="4" w:color="5F5F5F"/>
                        </w:pBdr>
                        <w:spacing w:before="40" w:after="40"/>
                        <w:rPr>
                          <w:rFonts w:ascii="Arial" w:hAnsi="Arial" w:cs="Arial"/>
                          <w:color w:val="808080"/>
                          <w:sz w:val="14"/>
                          <w:szCs w:val="14"/>
                        </w:rPr>
                      </w:pPr>
                    </w:p>
                    <w:p w14:paraId="152549D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Industriemeisterschule</w:t>
                      </w:r>
                    </w:p>
                    <w:p w14:paraId="528EA734"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Metalltechnik</w:t>
                      </w:r>
                    </w:p>
                    <w:p w14:paraId="45B15786" w14:textId="77777777" w:rsidR="00BF39AD" w:rsidRDefault="00BF39AD" w:rsidP="00BF39AD">
                      <w:pPr>
                        <w:pBdr>
                          <w:left w:val="single" w:sz="2" w:space="4" w:color="5F5F5F"/>
                        </w:pBdr>
                        <w:spacing w:before="40" w:after="40"/>
                        <w:rPr>
                          <w:rFonts w:ascii="Arial" w:hAnsi="Arial" w:cs="Arial"/>
                          <w:color w:val="808080"/>
                          <w:sz w:val="14"/>
                          <w:szCs w:val="14"/>
                        </w:rPr>
                      </w:pPr>
                    </w:p>
                    <w:p w14:paraId="3F777D2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Fachschulen für Technik</w:t>
                      </w:r>
                    </w:p>
                    <w:p w14:paraId="66093A53"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Elektrotechnik</w:t>
                      </w:r>
                    </w:p>
                    <w:p w14:paraId="0B0F7758"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Maschinentechnik</w:t>
                      </w:r>
                    </w:p>
                    <w:p w14:paraId="6B6221BD" w14:textId="77777777" w:rsidR="00BF39AD" w:rsidRDefault="00BF39AD" w:rsidP="00BF39AD">
                      <w:pPr>
                        <w:pBdr>
                          <w:left w:val="single" w:sz="2" w:space="4" w:color="5F5F5F"/>
                        </w:pBdr>
                        <w:spacing w:before="40" w:after="40"/>
                        <w:rPr>
                          <w:rFonts w:ascii="Arial" w:hAnsi="Arial" w:cs="Arial"/>
                          <w:color w:val="808080"/>
                          <w:sz w:val="14"/>
                          <w:szCs w:val="14"/>
                        </w:rPr>
                      </w:pPr>
                    </w:p>
                    <w:p w14:paraId="2EB54766"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DVS-Ausbildungsstätte</w:t>
                      </w:r>
                    </w:p>
                    <w:p w14:paraId="7B80D191"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 schweißtechnische Aus- und </w:t>
                      </w:r>
                    </w:p>
                    <w:p w14:paraId="17F4ACC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  Weiterbildung</w:t>
                      </w:r>
                    </w:p>
                    <w:p w14:paraId="20940C02" w14:textId="77777777" w:rsidR="00BF39AD" w:rsidRDefault="00BF39AD" w:rsidP="00BF39AD">
                      <w:pPr>
                        <w:pBdr>
                          <w:left w:val="single" w:sz="2" w:space="4" w:color="5F5F5F"/>
                        </w:pBdr>
                        <w:spacing w:before="40" w:after="40"/>
                        <w:rPr>
                          <w:rFonts w:ascii="Arial" w:hAnsi="Arial" w:cs="Arial"/>
                          <w:color w:val="808080"/>
                          <w:sz w:val="14"/>
                          <w:szCs w:val="14"/>
                        </w:rPr>
                      </w:pPr>
                    </w:p>
                    <w:p w14:paraId="6A9D5C6D"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Förderverein der</w:t>
                      </w:r>
                    </w:p>
                    <w:p w14:paraId="31EFA82D"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xml:space="preserve">Gewerblichen Schule Lahr e.V. </w:t>
                      </w:r>
                    </w:p>
                    <w:p w14:paraId="52139360" w14:textId="77777777" w:rsidR="00BF39AD" w:rsidRDefault="00BF39AD" w:rsidP="00BF39AD">
                      <w:pPr>
                        <w:pBdr>
                          <w:left w:val="single" w:sz="2" w:space="4" w:color="5F5F5F"/>
                        </w:pBdr>
                        <w:spacing w:before="40" w:after="40"/>
                        <w:rPr>
                          <w:rFonts w:ascii="Arial" w:hAnsi="Arial" w:cs="Arial"/>
                          <w:color w:val="808080"/>
                          <w:sz w:val="14"/>
                          <w:szCs w:val="14"/>
                        </w:rPr>
                      </w:pPr>
                      <w:r>
                        <w:rPr>
                          <w:rFonts w:ascii="Arial" w:hAnsi="Arial" w:cs="Arial"/>
                          <w:color w:val="808080"/>
                          <w:sz w:val="14"/>
                          <w:szCs w:val="14"/>
                        </w:rPr>
                        <w:t>- Weiterbildungslehrgänge</w:t>
                      </w:r>
                    </w:p>
                    <w:p w14:paraId="54099939" w14:textId="77777777" w:rsidR="00BF39AD" w:rsidRDefault="00BF39AD" w:rsidP="00BF39AD">
                      <w:pPr>
                        <w:pBdr>
                          <w:left w:val="single" w:sz="2" w:space="4" w:color="5F5F5F"/>
                        </w:pBdr>
                        <w:spacing w:before="40" w:after="40"/>
                        <w:rPr>
                          <w:rFonts w:ascii="Arial" w:hAnsi="Arial" w:cs="Arial"/>
                          <w:color w:val="808080"/>
                          <w:sz w:val="14"/>
                          <w:szCs w:val="14"/>
                        </w:rPr>
                      </w:pPr>
                    </w:p>
                  </w:txbxContent>
                </v:textbox>
              </v:shape>
            </w:pict>
          </mc:Fallback>
        </mc:AlternateContent>
      </w:r>
    </w:p>
    <w:p w14:paraId="23EF759C" w14:textId="098287F7" w:rsidR="00BF39AD" w:rsidRDefault="00BF39AD" w:rsidP="00BF39AD">
      <w:pPr>
        <w:ind w:right="2340"/>
        <w:rPr>
          <w:rFonts w:ascii="Arial" w:hAnsi="Arial" w:cs="Arial"/>
          <w:b/>
          <w:bCs/>
          <w:sz w:val="22"/>
          <w:szCs w:val="22"/>
        </w:rPr>
      </w:pPr>
      <w:r>
        <w:rPr>
          <w:rFonts w:ascii="Arial" w:hAnsi="Arial" w:cs="Arial"/>
          <w:b/>
          <w:bCs/>
          <w:sz w:val="22"/>
          <w:szCs w:val="22"/>
        </w:rPr>
        <w:t>Attestpflicht auf Grund hoher Fehlzeiten für Mira Vollstaendig</w:t>
      </w:r>
      <w:r w:rsidR="004461FC" w:rsidRPr="004461FC">
        <w:rPr>
          <w:rFonts w:ascii="Arial" w:hAnsi="Arial" w:cs="Arial"/>
          <w:b/>
          <w:bCs/>
          <w:sz w:val="22"/>
          <w:szCs w:val="22"/>
          <w:lang w:val="en-US"/>
        </w:rPr>
      </w:r>
      <w:proofErr w:type="spellStart"/>
      <w:r w:rsidR="004461FC" w:rsidRPr="004461FC">
        <w:rPr>
          <w:rFonts w:ascii="Arial" w:hAnsi="Arial" w:cs="Arial"/>
          <w:b/>
          <w:bCs/>
          <w:sz w:val="22"/>
          <w:szCs w:val="22"/>
          <w:lang w:val="en-US"/>
        </w:rPr>
      </w:r>
      <w:proofErr w:type="spellEnd"/>
      <w:r w:rsidR="004461FC" w:rsidRPr="004461FC">
        <w:rPr>
          <w:rFonts w:ascii="Arial" w:hAnsi="Arial" w:cs="Arial"/>
          <w:b/>
          <w:bCs/>
          <w:sz w:val="22"/>
          <w:szCs w:val="22"/>
          <w:lang w:val="en-US"/>
        </w:rPr>
      </w:r>
      <w:proofErr w:type="spellStart"/>
      <w:r w:rsidR="004461FC" w:rsidRPr="004461FC">
        <w:rPr>
          <w:rFonts w:ascii="Arial" w:hAnsi="Arial" w:cs="Arial"/>
          <w:b/>
          <w:bCs/>
          <w:sz w:val="22"/>
          <w:szCs w:val="22"/>
          <w:lang w:val="en-US"/>
        </w:rPr>
      </w:r>
      <w:proofErr w:type="spellEnd"/>
      <w:r w:rsidR="004461FC" w:rsidRPr="004461FC">
        <w:rPr>
          <w:rFonts w:ascii="Arial" w:hAnsi="Arial" w:cs="Arial"/>
          <w:b/>
          <w:bCs/>
          <w:sz w:val="22"/>
          <w:szCs w:val="22"/>
          <w:lang w:val="en-US"/>
        </w:rPr>
      </w:r>
    </w:p>
    <w:p w14:paraId="347F9766" w14:textId="77777777" w:rsidR="00BF39AD" w:rsidRDefault="00BF39AD" w:rsidP="00BF39AD">
      <w:pPr>
        <w:ind w:right="2340"/>
        <w:rPr>
          <w:rFonts w:ascii="Arial" w:hAnsi="Arial" w:cs="Arial"/>
          <w:bCs/>
          <w:sz w:val="22"/>
          <w:szCs w:val="22"/>
        </w:rPr>
      </w:pPr>
    </w:p>
    <w:p w14:paraId="1DDFE099" w14:textId="77777777" w:rsidR="00BF39AD" w:rsidRDefault="00BF39AD" w:rsidP="00BF39AD">
      <w:pPr>
        <w:ind w:right="2340"/>
        <w:rPr>
          <w:rFonts w:ascii="Arial" w:hAnsi="Arial" w:cs="Arial"/>
          <w:bCs/>
          <w:sz w:val="22"/>
          <w:szCs w:val="22"/>
        </w:rPr>
      </w:pPr>
    </w:p>
    <w:p w14:paraId="30B81E6E" w14:textId="77777777" w:rsidR="00BF39AD" w:rsidRDefault="00BF39AD" w:rsidP="00BF39AD">
      <w:pPr>
        <w:ind w:right="2340"/>
        <w:rPr>
          <w:rFonts w:ascii="Arial" w:hAnsi="Arial" w:cs="Arial"/>
          <w:bCs/>
          <w:sz w:val="22"/>
          <w:szCs w:val="22"/>
        </w:rPr>
      </w:pPr>
    </w:p>
    <w:p w14:paraId="2A8A579B" w14:textId="77777777" w:rsidR="0047769D" w:rsidRPr="0047769D" w:rsidRDefault="0047769D" w:rsidP="0047769D">
      <w:pPr>
        <w:ind w:right="2340"/>
        <w:rPr>
          <w:rFonts w:ascii="Arial" w:hAnsi="Arial" w:cs="Arial"/>
          <w:bCs/>
          <w:sz w:val="22"/>
          <w:szCs w:val="22"/>
        </w:rPr>
      </w:pPr>
      <w:r w:rsidRPr="0047769D">
        <w:rPr>
          <w:rFonts w:ascii="Arial" w:hAnsi="Arial" w:cs="Arial"/>
          <w:bCs/>
          <w:sz w:val="22"/>
          <w:szCs w:val="22"/>
        </w:rPr>
        <w:t>Sehr geehrte Erziehungs- und Sorgeberechtigte,</w:t>
      </w:r>
    </w:p>
    <w:p w14:paraId="601899CA" w14:textId="77777777" w:rsidR="00BF39AD" w:rsidRDefault="00BF39AD" w:rsidP="00BF39AD">
      <w:pPr>
        <w:ind w:right="2340"/>
        <w:rPr>
          <w:rFonts w:ascii="Arial" w:hAnsi="Arial" w:cs="Arial"/>
          <w:bCs/>
          <w:sz w:val="22"/>
          <w:szCs w:val="22"/>
        </w:rPr>
      </w:pPr>
    </w:p>
    <w:p w14:paraId="6F737BA7" w14:textId="77777777" w:rsidR="00423381" w:rsidRPr="00423381" w:rsidRDefault="00423381" w:rsidP="00423381">
      <w:pPr>
        <w:ind w:right="2340"/>
        <w:jc w:val="both"/>
        <w:rPr>
          <w:rFonts w:ascii="Arial" w:hAnsi="Arial" w:cs="Arial"/>
          <w:bCs/>
          <w:sz w:val="22"/>
          <w:szCs w:val="22"/>
          <w:lang w:val="en-US"/>
        </w:rPr>
      </w:pPr>
      <w:r w:rsidRPr="00423381">
        <w:rPr>
          <w:rFonts w:ascii="Arial" w:hAnsi="Arial" w:cs="Arial"/>
          <w:bCs/>
          <w:sz w:val="22"/>
          <w:szCs w:val="22"/>
        </w:rPr>
        <w:t>wir möchten Sie hiermit darüber informieren, dass Ihre Tochter / Ihr Sohn Mira Vollstaendig weiterhin sehr häufig in der Schule fehlt. Es wurden bis zum Datum dieses Schreibens 37 Fehlschulstunden erfasst. Davon sind 9 Stunden offen bzw. unentschuldigt.</w:t>
      </w:r>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r w:rsidRPr="00423381">
        <w:rPr>
          <w:rFonts w:ascii="Arial" w:hAnsi="Arial" w:cs="Arial"/>
          <w:bCs/>
          <w:sz w:val="22"/>
          <w:szCs w:val="22"/>
        </w:rPr>
      </w:r>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roofErr w:type="spellStart"/>
      <w:r w:rsidRPr="00423381">
        <w:rPr>
          <w:rFonts w:ascii="Arial" w:hAnsi="Arial" w:cs="Arial"/>
          <w:bCs/>
          <w:sz w:val="22"/>
          <w:szCs w:val="22"/>
          <w:lang w:val="en-US"/>
        </w:rPr>
      </w:r>
      <w:proofErr w:type="spellEnd"/>
      <w:r w:rsidRPr="00423381">
        <w:rPr>
          <w:rFonts w:ascii="Arial" w:hAnsi="Arial" w:cs="Arial"/>
          <w:bCs/>
          <w:sz w:val="22"/>
          <w:szCs w:val="22"/>
          <w:lang w:val="en-US"/>
        </w:rPr>
      </w:r>
    </w:p>
    <w:p w14:paraId="26A3FD98" w14:textId="77777777" w:rsidR="00BF39AD" w:rsidRPr="00301B6D" w:rsidRDefault="00BF39AD" w:rsidP="00BF39AD">
      <w:pPr>
        <w:ind w:right="2340"/>
        <w:jc w:val="both"/>
        <w:rPr>
          <w:rFonts w:ascii="Arial" w:hAnsi="Arial" w:cs="Arial"/>
          <w:sz w:val="22"/>
          <w:szCs w:val="22"/>
        </w:rPr>
      </w:pPr>
    </w:p>
    <w:p w14:paraId="03A4E6B1" w14:textId="6DF883B0" w:rsidR="007711FE" w:rsidRPr="007711FE" w:rsidRDefault="007711FE" w:rsidP="007711FE">
      <w:pPr>
        <w:ind w:right="2340"/>
        <w:jc w:val="both"/>
        <w:rPr>
          <w:rFonts w:ascii="Arial" w:hAnsi="Arial" w:cs="Arial"/>
          <w:bCs/>
          <w:sz w:val="22"/>
          <w:szCs w:val="22"/>
          <w:lang w:val="en-US"/>
        </w:rPr>
      </w:pPr>
      <w:r w:rsidRPr="007711FE">
        <w:rPr>
          <w:rFonts w:ascii="Arial" w:hAnsi="Arial" w:cs="Arial"/>
          <w:b/>
          <w:bCs/>
          <w:sz w:val="22"/>
          <w:szCs w:val="22"/>
        </w:rPr>
        <w:t xml:space="preserve">Wir müssen Sie darauf hinweisen, dass aufgrund der hohen Anzahl an Fehlzeiten Ihrer Tochter/Ihrem Sohn Mira Vollstaendig eine Attestpflicht auferlegt wird. Dies bedeutet für Sie, dass jede Fehlzeit durch ein ärztliches Attest nachgewiesen werden muss. Bleibt ein solcher Nachweis aus, gilt eine Fehlzeit grundsätzlich als unentschuldigt. </w:t>
      </w:r>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Cs/>
          <w:sz w:val="22"/>
          <w:szCs w:val="22"/>
          <w:lang w:val="en-US"/>
        </w:rPr>
      </w:r>
      <w:proofErr w:type="spellEnd"/>
      <w:r w:rsidRPr="007711FE">
        <w:rPr>
          <w:rFonts w:ascii="Arial" w:hAnsi="Arial" w:cs="Arial"/>
          <w:bCs/>
          <w:sz w:val="22"/>
          <w:szCs w:val="22"/>
          <w:lang w:val="en-US"/>
        </w:rPr>
      </w:r>
      <w:proofErr w:type="spellStart"/>
      <w:r w:rsidRPr="007711FE">
        <w:rPr>
          <w:rFonts w:ascii="Arial" w:hAnsi="Arial" w:cs="Arial"/>
          <w:b/>
          <w:bCs/>
          <w:sz w:val="22"/>
          <w:szCs w:val="22"/>
          <w:lang w:val="en-US"/>
        </w:rPr>
      </w:r>
      <w:r>
        <w:rPr>
          <w:rFonts w:ascii="Arial" w:hAnsi="Arial" w:cs="Arial"/>
          <w:b/>
          <w:bCs/>
          <w:sz w:val="22"/>
          <w:szCs w:val="22"/>
          <w:lang w:val="en-US"/>
        </w:rPr>
      </w:r>
      <w:r w:rsidRPr="007711FE">
        <w:rPr>
          <w:rFonts w:ascii="Arial" w:hAnsi="Arial" w:cs="Arial"/>
          <w:b/>
          <w:bCs/>
          <w:sz w:val="22"/>
          <w:szCs w:val="22"/>
          <w:lang w:val="en-US"/>
        </w:rPr>
      </w:r>
      <w:proofErr w:type="spellEnd"/>
      <w:r w:rsidRPr="007711FE">
        <w:rPr>
          <w:rFonts w:ascii="Arial" w:hAnsi="Arial" w:cs="Arial"/>
          <w:b/>
          <w:bCs/>
          <w:sz w:val="22"/>
          <w:szCs w:val="22"/>
          <w:lang w:val="en-US"/>
        </w:rPr>
      </w:r>
      <w:proofErr w:type="spellStart"/>
      <w:r w:rsidRPr="007711FE">
        <w:rPr>
          <w:rFonts w:ascii="Arial" w:hAnsi="Arial" w:cs="Arial"/>
          <w:b/>
          <w:bCs/>
          <w:sz w:val="22"/>
          <w:szCs w:val="22"/>
          <w:lang w:val="en-US"/>
        </w:rPr>
      </w:r>
      <w:proofErr w:type="spellEnd"/>
      <w:r w:rsidRPr="007711FE">
        <w:rPr>
          <w:rFonts w:ascii="Arial" w:hAnsi="Arial" w:cs="Arial"/>
          <w:b/>
          <w:bCs/>
          <w:sz w:val="22"/>
          <w:szCs w:val="22"/>
          <w:lang w:val="en-US"/>
        </w:rPr>
      </w:r>
      <w:proofErr w:type="spellStart"/>
      <w:r w:rsidRPr="007711FE">
        <w:rPr>
          <w:rFonts w:ascii="Arial" w:hAnsi="Arial" w:cs="Arial"/>
          <w:b/>
          <w:bCs/>
          <w:sz w:val="22"/>
          <w:szCs w:val="22"/>
          <w:lang w:val="en-US"/>
        </w:rPr>
      </w:r>
      <w:proofErr w:type="spellEnd"/>
      <w:r w:rsidRPr="007711FE">
        <w:rPr>
          <w:rFonts w:ascii="Arial" w:hAnsi="Arial" w:cs="Arial"/>
          <w:bCs/>
          <w:sz w:val="22"/>
          <w:szCs w:val="22"/>
          <w:lang w:val="en-US"/>
        </w:rPr>
      </w:r>
    </w:p>
    <w:p w14:paraId="7FDCAE90" w14:textId="77777777" w:rsidR="00BF39AD" w:rsidRPr="00EF1306" w:rsidRDefault="00BF39AD" w:rsidP="00BF39AD">
      <w:pPr>
        <w:ind w:right="2340"/>
        <w:jc w:val="both"/>
        <w:rPr>
          <w:rFonts w:ascii="Arial" w:hAnsi="Arial" w:cs="Arial"/>
          <w:bCs/>
          <w:sz w:val="22"/>
          <w:szCs w:val="22"/>
        </w:rPr>
      </w:pPr>
    </w:p>
    <w:p w14:paraId="01E95D9E" w14:textId="1106C0AE" w:rsidR="009F1110" w:rsidRPr="009F1110" w:rsidRDefault="009F1110" w:rsidP="009F1110">
      <w:pPr>
        <w:ind w:right="2340"/>
        <w:jc w:val="both"/>
        <w:rPr>
          <w:rFonts w:ascii="Arial" w:hAnsi="Arial" w:cs="Arial"/>
          <w:bCs/>
          <w:sz w:val="22"/>
          <w:szCs w:val="22"/>
          <w:lang w:val="en-US"/>
        </w:rPr>
      </w:pPr>
      <w:r w:rsidRPr="009F1110">
        <w:rPr>
          <w:rFonts w:ascii="Arial" w:hAnsi="Arial" w:cs="Arial"/>
          <w:bCs/>
          <w:sz w:val="22"/>
          <w:szCs w:val="22"/>
          <w:lang w:val="en-US"/>
        </w:rPr>
        <w:t xml:space="preserve">Mit </w:t>
      </w:r>
      <w:proofErr w:type="spellStart"/>
      <w:r w:rsidRPr="009F1110">
        <w:rPr>
          <w:rFonts w:ascii="Arial" w:hAnsi="Arial" w:cs="Arial"/>
          <w:bCs/>
          <w:sz w:val="22"/>
          <w:szCs w:val="22"/>
          <w:lang w:val="en-US"/>
        </w:rPr>
        <w:t>diesem</w:t>
      </w:r>
      <w:proofErr w:type="spellEnd"/>
      <w:r w:rsidRPr="009F1110">
        <w:rPr>
          <w:rFonts w:ascii="Arial" w:hAnsi="Arial" w:cs="Arial"/>
          <w:bCs/>
          <w:sz w:val="22"/>
          <w:szCs w:val="22"/>
          <w:lang w:val="en-US"/>
        </w:rPr>
        <w:t xml:space="preserve"> Schreiben </w:t>
      </w:r>
      <w:proofErr w:type="spellStart"/>
      <w:r w:rsidRPr="009F1110">
        <w:rPr>
          <w:rFonts w:ascii="Arial" w:hAnsi="Arial" w:cs="Arial"/>
          <w:bCs/>
          <w:sz w:val="22"/>
          <w:szCs w:val="22"/>
          <w:lang w:val="en-US"/>
        </w:rPr>
        <w:t>werden</w:t>
      </w:r>
      <w:proofErr w:type="spellEnd"/>
      <w:r w:rsidRPr="009F1110">
        <w:rPr>
          <w:rFonts w:ascii="Arial" w:hAnsi="Arial" w:cs="Arial"/>
          <w:bCs/>
          <w:sz w:val="22"/>
          <w:szCs w:val="22"/>
          <w:lang w:val="en-US"/>
        </w:rPr>
        <w:t xml:space="preserve"> Ihnen </w:t>
      </w:r>
      <w:proofErr w:type="spellStart"/>
      <w:r w:rsidRPr="009F1110">
        <w:rPr>
          <w:rFonts w:ascii="Arial" w:hAnsi="Arial" w:cs="Arial"/>
          <w:bCs/>
          <w:sz w:val="22"/>
          <w:szCs w:val="22"/>
          <w:lang w:val="en-US"/>
        </w:rPr>
        <w:t>weitere</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Maßnahmen</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wie</w:t>
      </w:r>
      <w:proofErr w:type="spellEnd"/>
      <w:r w:rsidRPr="009F1110">
        <w:rPr>
          <w:rFonts w:ascii="Arial" w:hAnsi="Arial" w:cs="Arial"/>
          <w:bCs/>
          <w:sz w:val="22"/>
          <w:szCs w:val="22"/>
          <w:lang w:val="en-US"/>
        </w:rPr>
        <w:t xml:space="preserve"> die </w:t>
      </w:r>
      <w:proofErr w:type="spellStart"/>
      <w:r w:rsidRPr="009F1110">
        <w:rPr>
          <w:rFonts w:ascii="Arial" w:hAnsi="Arial" w:cs="Arial"/>
          <w:bCs/>
          <w:sz w:val="22"/>
          <w:szCs w:val="22"/>
          <w:lang w:val="en-US"/>
        </w:rPr>
        <w:t>Einleitung</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eines</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Ordnungswidrigkeitenverfahrens</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gemäß</w:t>
      </w:r>
      <w:proofErr w:type="spellEnd"/>
      <w:r w:rsidRPr="009F1110">
        <w:rPr>
          <w:rFonts w:ascii="Arial" w:hAnsi="Arial" w:cs="Arial"/>
          <w:bCs/>
          <w:sz w:val="22"/>
          <w:szCs w:val="22"/>
          <w:lang w:val="en-US"/>
        </w:rPr>
        <w:t xml:space="preserve"> § 92 </w:t>
      </w:r>
      <w:proofErr w:type="spellStart"/>
      <w:r w:rsidRPr="009F1110">
        <w:rPr>
          <w:rFonts w:ascii="Arial" w:hAnsi="Arial" w:cs="Arial"/>
          <w:bCs/>
          <w:sz w:val="22"/>
          <w:szCs w:val="22"/>
          <w:lang w:val="en-US"/>
        </w:rPr>
        <w:t>SchG</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angedroht</w:t>
      </w:r>
      <w:proofErr w:type="spellEnd"/>
      <w:r w:rsidRPr="009F1110">
        <w:rPr>
          <w:rFonts w:ascii="Arial" w:hAnsi="Arial" w:cs="Arial"/>
          <w:bCs/>
          <w:sz w:val="22"/>
          <w:szCs w:val="22"/>
          <w:lang w:val="en-US"/>
        </w:rPr>
        <w:t xml:space="preserve">. Als </w:t>
      </w:r>
      <w:proofErr w:type="spellStart"/>
      <w:r w:rsidRPr="009F1110">
        <w:rPr>
          <w:rFonts w:ascii="Arial" w:hAnsi="Arial" w:cs="Arial"/>
          <w:bCs/>
          <w:sz w:val="22"/>
          <w:szCs w:val="22"/>
          <w:lang w:val="en-US"/>
        </w:rPr>
        <w:t>Erziehungsberechtigte</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stehen</w:t>
      </w:r>
      <w:proofErr w:type="spellEnd"/>
      <w:r w:rsidRPr="009F1110">
        <w:rPr>
          <w:rFonts w:ascii="Arial" w:hAnsi="Arial" w:cs="Arial"/>
          <w:bCs/>
          <w:sz w:val="22"/>
          <w:szCs w:val="22"/>
          <w:lang w:val="en-US"/>
        </w:rPr>
        <w:t xml:space="preserve"> Sie in der </w:t>
      </w:r>
      <w:proofErr w:type="spellStart"/>
      <w:r w:rsidRPr="009F1110">
        <w:rPr>
          <w:rFonts w:ascii="Arial" w:hAnsi="Arial" w:cs="Arial"/>
          <w:bCs/>
          <w:sz w:val="22"/>
          <w:szCs w:val="22"/>
          <w:lang w:val="en-US"/>
        </w:rPr>
        <w:t>gesetzlichen</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Pflicht</w:t>
      </w:r>
      <w:proofErr w:type="spellEnd"/>
      <w:r w:rsidRPr="009F1110">
        <w:rPr>
          <w:rFonts w:ascii="Arial" w:hAnsi="Arial" w:cs="Arial"/>
          <w:bCs/>
          <w:sz w:val="22"/>
          <w:szCs w:val="22"/>
          <w:lang w:val="en-US"/>
        </w:rPr>
        <w:t xml:space="preserve">, für den </w:t>
      </w:r>
      <w:proofErr w:type="spellStart"/>
      <w:r w:rsidRPr="009F1110">
        <w:rPr>
          <w:rFonts w:ascii="Arial" w:hAnsi="Arial" w:cs="Arial"/>
          <w:bCs/>
          <w:sz w:val="22"/>
          <w:szCs w:val="22"/>
          <w:lang w:val="en-US"/>
        </w:rPr>
        <w:t>geregelten</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Schulbesuch</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Ihrer</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Tochter</w:t>
      </w:r>
      <w:proofErr w:type="spellEnd"/>
      <w:r w:rsidR="00C61193">
        <w:rPr>
          <w:rFonts w:ascii="Arial" w:hAnsi="Arial" w:cs="Arial"/>
          <w:bCs/>
          <w:sz w:val="22"/>
          <w:szCs w:val="22"/>
          <w:lang w:val="en-US"/>
        </w:rPr>
        <w:t xml:space="preserve"> </w:t>
      </w:r>
      <w:r w:rsidRPr="009F1110">
        <w:rPr>
          <w:rFonts w:ascii="Arial" w:hAnsi="Arial" w:cs="Arial"/>
          <w:bCs/>
          <w:sz w:val="22"/>
          <w:szCs w:val="22"/>
          <w:lang w:val="en-US"/>
        </w:rPr>
        <w:t>/</w:t>
      </w:r>
      <w:r w:rsidR="00C61193">
        <w:rPr>
          <w:rFonts w:ascii="Arial" w:hAnsi="Arial" w:cs="Arial"/>
          <w:bCs/>
          <w:sz w:val="22"/>
          <w:szCs w:val="22"/>
          <w:lang w:val="en-US"/>
        </w:rPr>
        <w:t xml:space="preserve"> </w:t>
      </w:r>
      <w:proofErr w:type="spellStart"/>
      <w:r w:rsidRPr="009F1110">
        <w:rPr>
          <w:rFonts w:ascii="Arial" w:hAnsi="Arial" w:cs="Arial"/>
          <w:bCs/>
          <w:sz w:val="22"/>
          <w:szCs w:val="22"/>
          <w:lang w:val="en-US"/>
        </w:rPr>
        <w:t>Ihres</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Sohnes</w:t>
      </w:r>
      <w:proofErr w:type="spellEnd"/>
      <w:r w:rsidRPr="009F1110">
        <w:rPr>
          <w:rFonts w:ascii="Arial" w:hAnsi="Arial" w:cs="Arial"/>
          <w:bCs/>
          <w:sz w:val="22"/>
          <w:szCs w:val="22"/>
          <w:lang w:val="en-US"/>
        </w:rPr>
        <w:t xml:space="preserve"> Sorge </w:t>
      </w:r>
      <w:proofErr w:type="spellStart"/>
      <w:r w:rsidRPr="009F1110">
        <w:rPr>
          <w:rFonts w:ascii="Arial" w:hAnsi="Arial" w:cs="Arial"/>
          <w:bCs/>
          <w:sz w:val="22"/>
          <w:szCs w:val="22"/>
          <w:lang w:val="en-US"/>
        </w:rPr>
        <w:t>zu</w:t>
      </w:r>
      <w:proofErr w:type="spellEnd"/>
      <w:r w:rsidRPr="009F1110">
        <w:rPr>
          <w:rFonts w:ascii="Arial" w:hAnsi="Arial" w:cs="Arial"/>
          <w:bCs/>
          <w:sz w:val="22"/>
          <w:szCs w:val="22"/>
          <w:lang w:val="en-US"/>
        </w:rPr>
        <w:t xml:space="preserve"> </w:t>
      </w:r>
      <w:proofErr w:type="spellStart"/>
      <w:r w:rsidRPr="009F1110">
        <w:rPr>
          <w:rFonts w:ascii="Arial" w:hAnsi="Arial" w:cs="Arial"/>
          <w:bCs/>
          <w:sz w:val="22"/>
          <w:szCs w:val="22"/>
          <w:lang w:val="en-US"/>
        </w:rPr>
        <w:t>tragen</w:t>
      </w:r>
      <w:proofErr w:type="spellEnd"/>
      <w:r w:rsidRPr="009F1110">
        <w:rPr>
          <w:rFonts w:ascii="Arial" w:hAnsi="Arial" w:cs="Arial"/>
          <w:bCs/>
          <w:sz w:val="22"/>
          <w:szCs w:val="22"/>
          <w:lang w:val="en-US"/>
        </w:rPr>
        <w:t>.</w:t>
      </w:r>
    </w:p>
    <w:p w14:paraId="3D544541" w14:textId="77777777" w:rsidR="00BF39AD" w:rsidRPr="00EF1306" w:rsidRDefault="00BF39AD" w:rsidP="00BF39AD">
      <w:pPr>
        <w:ind w:right="2340"/>
        <w:jc w:val="both"/>
        <w:rPr>
          <w:rFonts w:ascii="Arial" w:hAnsi="Arial" w:cs="Arial"/>
          <w:bCs/>
          <w:sz w:val="22"/>
          <w:szCs w:val="22"/>
        </w:rPr>
      </w:pPr>
    </w:p>
    <w:p w14:paraId="4BC3FB99" w14:textId="77777777" w:rsidR="00750316" w:rsidRPr="00750316" w:rsidRDefault="00750316" w:rsidP="00750316">
      <w:pPr>
        <w:ind w:right="2340"/>
        <w:jc w:val="both"/>
        <w:rPr>
          <w:rFonts w:ascii="Arial" w:hAnsi="Arial" w:cs="Arial"/>
          <w:bCs/>
          <w:sz w:val="22"/>
          <w:szCs w:val="22"/>
        </w:rPr>
      </w:pPr>
      <w:r w:rsidRPr="00750316">
        <w:rPr>
          <w:rFonts w:ascii="Arial" w:hAnsi="Arial" w:cs="Arial"/>
          <w:bCs/>
          <w:sz w:val="22"/>
          <w:szCs w:val="22"/>
        </w:rPr>
        <w:t xml:space="preserve">Wir bitten Sie daher dringend, darauf zu achten, dass Ihre Tochter / Ihr Sohn der Schulpflicht regelmäßig nachkommt und im Krankheitsfall unverzüglich ein ärztliches Attest vorgelegt wird. </w:t>
      </w:r>
    </w:p>
    <w:p w14:paraId="226B8342" w14:textId="77777777" w:rsidR="00BF39AD" w:rsidRPr="00EF1306" w:rsidRDefault="00BF39AD" w:rsidP="00BF39AD">
      <w:pPr>
        <w:ind w:right="2340"/>
        <w:jc w:val="both"/>
        <w:rPr>
          <w:rFonts w:ascii="Arial" w:hAnsi="Arial" w:cs="Arial"/>
          <w:bCs/>
          <w:sz w:val="22"/>
          <w:szCs w:val="22"/>
        </w:rPr>
      </w:pPr>
    </w:p>
    <w:p w14:paraId="11974B4E" w14:textId="08E78293" w:rsidR="00BF39AD" w:rsidRPr="00EF1306" w:rsidRDefault="00C2729D" w:rsidP="00BF39AD">
      <w:pPr>
        <w:ind w:right="2340"/>
        <w:jc w:val="both"/>
        <w:rPr>
          <w:rFonts w:ascii="Arial" w:hAnsi="Arial" w:cs="Arial"/>
          <w:bCs/>
          <w:sz w:val="22"/>
          <w:szCs w:val="22"/>
        </w:rPr>
      </w:pPr>
      <w:r w:rsidRPr="00C2729D">
        <w:rPr>
          <w:rFonts w:ascii="Arial" w:hAnsi="Arial" w:cs="Arial"/>
          <w:bCs/>
          <w:sz w:val="22"/>
          <w:szCs w:val="22"/>
        </w:rPr>
        <w:t xml:space="preserve">Bitte kontaktieren Sie die Klassenleitug zeitnah per E-Mail: klara.av1@gs-lahr.de, corinna.av1@gs-lahr.de. </w:t>
      </w:r>
      <w:proofErr w:type="spellStart"/>
      <w:r w:rsidRPr="00C2729D">
        <w:rPr>
          <w:rFonts w:ascii="Arial" w:hAnsi="Arial" w:cs="Arial"/>
          <w:bCs/>
          <w:sz w:val="22"/>
          <w:szCs w:val="22"/>
        </w:rPr>
      </w:r>
      <w:proofErr w:type="spellEnd"/>
      <w:r w:rsidRPr="00C2729D">
        <w:rPr>
          <w:rFonts w:ascii="Arial" w:hAnsi="Arial" w:cs="Arial"/>
          <w:bCs/>
          <w:sz w:val="22"/>
          <w:szCs w:val="22"/>
        </w:rPr>
      </w:r>
      <w:proofErr w:type="spellStart"/>
      <w:r w:rsidRPr="00C2729D">
        <w:rPr>
          <w:rFonts w:ascii="Arial" w:hAnsi="Arial" w:cs="Arial"/>
          <w:bCs/>
          <w:sz w:val="22"/>
          <w:szCs w:val="22"/>
        </w:rPr>
      </w:r>
      <w:proofErr w:type="spellEnd"/>
      <w:r w:rsidRPr="00C2729D">
        <w:rPr>
          <w:rFonts w:ascii="Arial" w:hAnsi="Arial" w:cs="Arial"/>
          <w:bCs/>
          <w:sz w:val="22"/>
          <w:szCs w:val="22"/>
        </w:rPr>
      </w:r>
      <w:proofErr w:type="spellStart"/>
      <w:r w:rsidRPr="00C2729D">
        <w:rPr>
          <w:rFonts w:ascii="Arial" w:hAnsi="Arial" w:cs="Arial"/>
          <w:bCs/>
          <w:sz w:val="22"/>
          <w:szCs w:val="22"/>
        </w:rPr>
      </w:r>
      <w:proofErr w:type="spellEnd"/>
      <w:r w:rsidRPr="00C2729D">
        <w:rPr>
          <w:rFonts w:ascii="Arial" w:hAnsi="Arial" w:cs="Arial"/>
          <w:bCs/>
          <w:sz w:val="22"/>
          <w:szCs w:val="22"/>
        </w:rPr>
      </w:r>
    </w:p>
    <w:p w14:paraId="74309805" w14:textId="77777777" w:rsidR="00BF39AD" w:rsidRDefault="00BF39AD" w:rsidP="00BF39AD">
      <w:pPr>
        <w:ind w:right="2340"/>
        <w:rPr>
          <w:rFonts w:ascii="Arial" w:hAnsi="Arial" w:cs="Arial"/>
          <w:bCs/>
          <w:sz w:val="22"/>
          <w:szCs w:val="22"/>
        </w:rPr>
      </w:pPr>
    </w:p>
    <w:p w14:paraId="5ED0A315" w14:textId="77777777" w:rsidR="003E669F" w:rsidRDefault="003E669F" w:rsidP="00BF39AD">
      <w:pPr>
        <w:ind w:right="2340"/>
        <w:rPr>
          <w:rFonts w:ascii="Arial" w:hAnsi="Arial" w:cs="Arial"/>
          <w:bCs/>
          <w:sz w:val="22"/>
          <w:szCs w:val="22"/>
        </w:rPr>
      </w:pPr>
    </w:p>
    <w:p w14:paraId="326C122D" w14:textId="77777777" w:rsidR="00EF434A" w:rsidRPr="00EF1306" w:rsidRDefault="00EF434A" w:rsidP="00BF39AD">
      <w:pPr>
        <w:ind w:right="2340"/>
        <w:rPr>
          <w:rFonts w:ascii="Arial" w:hAnsi="Arial" w:cs="Arial"/>
          <w:bCs/>
          <w:sz w:val="22"/>
          <w:szCs w:val="22"/>
        </w:rPr>
      </w:pPr>
    </w:p>
    <w:p w14:paraId="509B71F3" w14:textId="77777777" w:rsidR="00EF434A" w:rsidRDefault="00EF434A" w:rsidP="00EF434A">
      <w:pPr>
        <w:ind w:right="2340"/>
        <w:jc w:val="both"/>
        <w:rPr>
          <w:rFonts w:ascii="Arial" w:hAnsi="Arial" w:cs="Arial"/>
          <w:bCs/>
          <w:sz w:val="22"/>
          <w:szCs w:val="22"/>
        </w:rPr>
      </w:pPr>
      <w:r>
        <w:rPr>
          <w:rFonts w:ascii="Arial" w:hAnsi="Arial" w:cs="Arial"/>
          <w:bCs/>
          <w:sz w:val="22"/>
          <w:szCs w:val="22"/>
        </w:rPr>
        <w:t>Mit freundlichen Grüßen</w:t>
      </w:r>
    </w:p>
    <w:p w14:paraId="766F66B1" w14:textId="77777777" w:rsidR="00EF434A" w:rsidRDefault="00EF434A" w:rsidP="00EF434A">
      <w:pPr>
        <w:ind w:right="2340"/>
        <w:jc w:val="both"/>
        <w:rPr>
          <w:rFonts w:ascii="Arial" w:hAnsi="Arial" w:cs="Arial"/>
          <w:bCs/>
          <w:sz w:val="22"/>
          <w:szCs w:val="22"/>
        </w:rPr>
      </w:pPr>
      <w:r>
        <w:rPr>
          <w:rFonts w:ascii="Arial" w:hAnsi="Arial" w:cs="Arial"/>
          <w:bCs/>
          <w:noProof/>
          <w:sz w:val="22"/>
          <w:szCs w:val="22"/>
        </w:rPr>
        <w:drawing>
          <wp:inline distT="0" distB="0" distL="0" distR="0" wp14:anchorId="174D7B96" wp14:editId="77EEB384">
            <wp:extent cx="1495425" cy="798798"/>
            <wp:effectExtent l="0" t="0" r="0" b="190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1967" cy="802293"/>
                    </a:xfrm>
                    <a:prstGeom prst="rect">
                      <a:avLst/>
                    </a:prstGeom>
                    <a:noFill/>
                    <a:ln>
                      <a:noFill/>
                    </a:ln>
                  </pic:spPr>
                </pic:pic>
              </a:graphicData>
            </a:graphic>
          </wp:inline>
        </w:drawing>
      </w:r>
    </w:p>
    <w:p w14:paraId="2AC39853" w14:textId="77777777" w:rsidR="00EF434A" w:rsidRDefault="00EF434A" w:rsidP="00EF434A">
      <w:pPr>
        <w:ind w:right="2340"/>
        <w:jc w:val="both"/>
        <w:rPr>
          <w:rFonts w:ascii="Arial" w:hAnsi="Arial" w:cs="Arial"/>
          <w:bCs/>
          <w:sz w:val="22"/>
          <w:szCs w:val="22"/>
        </w:rPr>
      </w:pPr>
      <w:r>
        <w:rPr>
          <w:rFonts w:ascii="Arial" w:hAnsi="Arial" w:cs="Arial"/>
          <w:bCs/>
          <w:sz w:val="22"/>
          <w:szCs w:val="22"/>
        </w:rPr>
        <w:t xml:space="preserve">Ruch, </w:t>
      </w:r>
      <w:proofErr w:type="spellStart"/>
      <w:r>
        <w:rPr>
          <w:rFonts w:ascii="Arial" w:hAnsi="Arial" w:cs="Arial"/>
          <w:bCs/>
          <w:sz w:val="22"/>
          <w:szCs w:val="22"/>
        </w:rPr>
        <w:t>StD</w:t>
      </w:r>
      <w:proofErr w:type="spellEnd"/>
      <w:r>
        <w:rPr>
          <w:rFonts w:ascii="Arial" w:hAnsi="Arial" w:cs="Arial"/>
          <w:bCs/>
          <w:sz w:val="22"/>
          <w:szCs w:val="22"/>
        </w:rPr>
        <w:t xml:space="preserve">                                                                      </w:t>
      </w:r>
    </w:p>
    <w:p w14:paraId="2CB783F1" w14:textId="77777777" w:rsidR="00EF434A" w:rsidRDefault="00EF434A" w:rsidP="00EF434A">
      <w:pPr>
        <w:ind w:right="2340"/>
        <w:jc w:val="both"/>
        <w:rPr>
          <w:rFonts w:ascii="Arial" w:hAnsi="Arial" w:cs="Arial"/>
          <w:bCs/>
          <w:sz w:val="22"/>
          <w:szCs w:val="22"/>
        </w:rPr>
      </w:pPr>
      <w:r>
        <w:rPr>
          <w:rFonts w:ascii="Arial" w:hAnsi="Arial" w:cs="Arial"/>
          <w:bCs/>
          <w:sz w:val="22"/>
          <w:szCs w:val="22"/>
        </w:rPr>
        <w:t xml:space="preserve">Abteilungsleiter    </w:t>
      </w:r>
    </w:p>
    <w:p w14:paraId="09DF4918" w14:textId="276E6167" w:rsidR="002F600B" w:rsidRPr="00301B6D" w:rsidRDefault="002F600B" w:rsidP="00EF434A">
      <w:pPr>
        <w:ind w:right="2340"/>
        <w:rPr>
          <w:rFonts w:ascii="Arial" w:hAnsi="Arial" w:cs="Arial"/>
          <w:bCs/>
          <w:sz w:val="22"/>
          <w:szCs w:val="22"/>
        </w:rPr>
      </w:pPr>
    </w:p>
    <w:sectPr w:rsidR="002F600B" w:rsidRPr="00301B6D" w:rsidSect="0048192B">
      <w:headerReference w:type="default" r:id="rId12"/>
      <w:footerReference w:type="default" r:id="rId13"/>
      <w:pgSz w:w="11900" w:h="16820"/>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2F0F7D" w14:textId="77777777" w:rsidR="00574FAE" w:rsidRDefault="00574FAE" w:rsidP="00981AE7">
      <w:r>
        <w:separator/>
      </w:r>
    </w:p>
  </w:endnote>
  <w:endnote w:type="continuationSeparator" w:id="0">
    <w:p w14:paraId="30042452" w14:textId="77777777" w:rsidR="00574FAE" w:rsidRDefault="00574FAE" w:rsidP="0098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2FD01" w14:textId="2E9A44C5" w:rsidR="00981AE7" w:rsidRDefault="00981AE7" w:rsidP="00981AE7">
    <w:pPr>
      <w:pStyle w:val="Fuzeile"/>
      <w:tabs>
        <w:tab w:val="clear" w:pos="4536"/>
        <w:tab w:val="clear" w:pos="9072"/>
        <w:tab w:val="left" w:pos="6804"/>
      </w:tabs>
      <w:jc w:val="righ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F7363" w14:textId="77777777" w:rsidR="00574FAE" w:rsidRDefault="00574FAE" w:rsidP="00981AE7">
      <w:r>
        <w:separator/>
      </w:r>
    </w:p>
  </w:footnote>
  <w:footnote w:type="continuationSeparator" w:id="0">
    <w:p w14:paraId="36143B84" w14:textId="77777777" w:rsidR="00574FAE" w:rsidRDefault="00574FAE" w:rsidP="0098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ED1BA" w14:textId="77777777" w:rsidR="00137777" w:rsidRDefault="00137777" w:rsidP="00137777">
    <w:pPr>
      <w:ind w:right="23"/>
      <w:jc w:val="right"/>
      <w:rPr>
        <w:rFonts w:ascii="Arial" w:hAnsi="Arial" w:cs="Arial"/>
        <w:b/>
        <w:bCs/>
      </w:rPr>
    </w:pPr>
    <w:r>
      <w:rPr>
        <w:rFonts w:ascii="Arial" w:hAnsi="Arial" w:cs="Arial"/>
        <w:b/>
        <w:bCs/>
      </w:rPr>
      <w:t xml:space="preserve">         </w:t>
    </w:r>
    <w:r>
      <w:rPr>
        <w:rFonts w:ascii="Arial" w:hAnsi="Arial" w:cs="Arial"/>
        <w:b/>
        <w:bCs/>
        <w:noProof/>
      </w:rPr>
      <w:drawing>
        <wp:inline distT="0" distB="0" distL="0" distR="0" wp14:anchorId="1282AB56" wp14:editId="39F3BA24">
          <wp:extent cx="2152650" cy="561975"/>
          <wp:effectExtent l="0" t="0" r="0" b="0"/>
          <wp:docPr id="1320193280" name="Bild 1" descr="Logo_60mm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60mm_4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2650" cy="561975"/>
                  </a:xfrm>
                  <a:prstGeom prst="rect">
                    <a:avLst/>
                  </a:prstGeom>
                  <a:noFill/>
                  <a:ln>
                    <a:noFill/>
                  </a:ln>
                </pic:spPr>
              </pic:pic>
            </a:graphicData>
          </a:graphic>
        </wp:inline>
      </w:drawing>
    </w:r>
  </w:p>
  <w:p w14:paraId="16DF606B" w14:textId="45432821" w:rsidR="00137777" w:rsidRDefault="00137777" w:rsidP="00137777">
    <w:pPr>
      <w:ind w:left="-360" w:right="-337"/>
      <w:rPr>
        <w:rFonts w:ascii="Arial" w:hAnsi="Arial" w:cs="Arial"/>
        <w:bCs/>
        <w:sz w:val="36"/>
        <w:szCs w:val="36"/>
      </w:rPr>
    </w:pPr>
    <w:r>
      <w:rPr>
        <w:rFonts w:ascii="Arial" w:hAnsi="Arial" w:cs="Arial"/>
        <w:bCs/>
      </w:rPr>
      <w:t>_____________________________________________________________________________</w:t>
    </w:r>
  </w:p>
  <w:p w14:paraId="410F2AAD" w14:textId="77777777" w:rsidR="00137777" w:rsidRPr="00137777" w:rsidRDefault="00137777" w:rsidP="001377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D431D9"/>
    <w:multiLevelType w:val="hybridMultilevel"/>
    <w:tmpl w:val="42E48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172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C8"/>
    <w:rsid w:val="0000695B"/>
    <w:rsid w:val="000170C9"/>
    <w:rsid w:val="00035E35"/>
    <w:rsid w:val="000B5412"/>
    <w:rsid w:val="000C22BB"/>
    <w:rsid w:val="000D3CB1"/>
    <w:rsid w:val="000E4C0A"/>
    <w:rsid w:val="00137777"/>
    <w:rsid w:val="001625A0"/>
    <w:rsid w:val="001661DC"/>
    <w:rsid w:val="001B3D45"/>
    <w:rsid w:val="001D4D81"/>
    <w:rsid w:val="001E726A"/>
    <w:rsid w:val="00206B87"/>
    <w:rsid w:val="00237140"/>
    <w:rsid w:val="00254EDA"/>
    <w:rsid w:val="00281C99"/>
    <w:rsid w:val="0028391A"/>
    <w:rsid w:val="002C73C8"/>
    <w:rsid w:val="002D3B0F"/>
    <w:rsid w:val="002E4930"/>
    <w:rsid w:val="002F600B"/>
    <w:rsid w:val="00301B6D"/>
    <w:rsid w:val="00337640"/>
    <w:rsid w:val="0034178E"/>
    <w:rsid w:val="003449D9"/>
    <w:rsid w:val="003920A5"/>
    <w:rsid w:val="003D077C"/>
    <w:rsid w:val="003E669F"/>
    <w:rsid w:val="003F7A1B"/>
    <w:rsid w:val="00401BC6"/>
    <w:rsid w:val="00423381"/>
    <w:rsid w:val="004461FC"/>
    <w:rsid w:val="00454B79"/>
    <w:rsid w:val="004750EE"/>
    <w:rsid w:val="0047769D"/>
    <w:rsid w:val="0048192B"/>
    <w:rsid w:val="00494E52"/>
    <w:rsid w:val="00494FA1"/>
    <w:rsid w:val="004A3517"/>
    <w:rsid w:val="004A5DDC"/>
    <w:rsid w:val="004A6497"/>
    <w:rsid w:val="004B285F"/>
    <w:rsid w:val="004D1902"/>
    <w:rsid w:val="004D32A1"/>
    <w:rsid w:val="004F793D"/>
    <w:rsid w:val="00542CC8"/>
    <w:rsid w:val="00561232"/>
    <w:rsid w:val="00574FAE"/>
    <w:rsid w:val="005B62DB"/>
    <w:rsid w:val="0060275E"/>
    <w:rsid w:val="00604A3D"/>
    <w:rsid w:val="006B2480"/>
    <w:rsid w:val="006F4BE4"/>
    <w:rsid w:val="00715AF8"/>
    <w:rsid w:val="00737E0E"/>
    <w:rsid w:val="00750316"/>
    <w:rsid w:val="007562B5"/>
    <w:rsid w:val="007711FE"/>
    <w:rsid w:val="00783D60"/>
    <w:rsid w:val="007B2AD2"/>
    <w:rsid w:val="00807496"/>
    <w:rsid w:val="0081545D"/>
    <w:rsid w:val="0084307C"/>
    <w:rsid w:val="00844E5A"/>
    <w:rsid w:val="00854E4C"/>
    <w:rsid w:val="00884243"/>
    <w:rsid w:val="00885760"/>
    <w:rsid w:val="008B76D6"/>
    <w:rsid w:val="0092012D"/>
    <w:rsid w:val="00944F71"/>
    <w:rsid w:val="00967A03"/>
    <w:rsid w:val="00981AE7"/>
    <w:rsid w:val="009A2374"/>
    <w:rsid w:val="009F1110"/>
    <w:rsid w:val="00A03446"/>
    <w:rsid w:val="00A5229E"/>
    <w:rsid w:val="00A54708"/>
    <w:rsid w:val="00A559AB"/>
    <w:rsid w:val="00A5739B"/>
    <w:rsid w:val="00A638D6"/>
    <w:rsid w:val="00A90830"/>
    <w:rsid w:val="00A96B67"/>
    <w:rsid w:val="00AA6FF3"/>
    <w:rsid w:val="00AD7065"/>
    <w:rsid w:val="00B72837"/>
    <w:rsid w:val="00B97D3E"/>
    <w:rsid w:val="00BB143C"/>
    <w:rsid w:val="00BC10AB"/>
    <w:rsid w:val="00BE43E1"/>
    <w:rsid w:val="00BE7D39"/>
    <w:rsid w:val="00BF39AD"/>
    <w:rsid w:val="00C2729D"/>
    <w:rsid w:val="00C61193"/>
    <w:rsid w:val="00C61D90"/>
    <w:rsid w:val="00CD72FC"/>
    <w:rsid w:val="00CF6AD4"/>
    <w:rsid w:val="00D142A1"/>
    <w:rsid w:val="00D15EB0"/>
    <w:rsid w:val="00D3027D"/>
    <w:rsid w:val="00D64E87"/>
    <w:rsid w:val="00DB6D00"/>
    <w:rsid w:val="00DC7CCC"/>
    <w:rsid w:val="00DE61F7"/>
    <w:rsid w:val="00E12777"/>
    <w:rsid w:val="00E2781C"/>
    <w:rsid w:val="00E748FD"/>
    <w:rsid w:val="00EB33C6"/>
    <w:rsid w:val="00EC7565"/>
    <w:rsid w:val="00EE4680"/>
    <w:rsid w:val="00EF1306"/>
    <w:rsid w:val="00EF1747"/>
    <w:rsid w:val="00EF434A"/>
    <w:rsid w:val="00F25775"/>
    <w:rsid w:val="00F326AA"/>
    <w:rsid w:val="00F5041E"/>
    <w:rsid w:val="00F6781B"/>
    <w:rsid w:val="00F74468"/>
    <w:rsid w:val="00F762B5"/>
    <w:rsid w:val="00F76689"/>
    <w:rsid w:val="00F957B3"/>
    <w:rsid w:val="00FA3BA7"/>
    <w:rsid w:val="00FB22F0"/>
    <w:rsid w:val="00FD4F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D95B"/>
  <w15:chartTrackingRefBased/>
  <w15:docId w15:val="{971EE358-D68E-4B44-9C13-9D439B5D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39AD"/>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981AE7"/>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981AE7"/>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981AE7"/>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981AE7"/>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981AE7"/>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981AE7"/>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981AE7"/>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981AE7"/>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981AE7"/>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1AE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81AE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81AE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81AE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81AE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8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1AE7"/>
    <w:rPr>
      <w:rFonts w:eastAsiaTheme="majorEastAsia" w:cstheme="majorBidi"/>
      <w:color w:val="272727" w:themeColor="text1" w:themeTint="D8"/>
    </w:rPr>
  </w:style>
  <w:style w:type="paragraph" w:styleId="Titel">
    <w:name w:val="Title"/>
    <w:basedOn w:val="Standard"/>
    <w:next w:val="Standard"/>
    <w:link w:val="TitelZchn"/>
    <w:uiPriority w:val="10"/>
    <w:qFormat/>
    <w:rsid w:val="00981AE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98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1AE7"/>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98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1AE7"/>
    <w:pPr>
      <w:spacing w:before="160" w:after="160"/>
      <w:jc w:val="center"/>
    </w:pPr>
    <w:rPr>
      <w:rFonts w:asciiTheme="minorHAnsi" w:eastAsiaTheme="minorEastAsia"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981AE7"/>
    <w:rPr>
      <w:i/>
      <w:iCs/>
      <w:color w:val="404040" w:themeColor="text1" w:themeTint="BF"/>
    </w:rPr>
  </w:style>
  <w:style w:type="paragraph" w:styleId="Listenabsatz">
    <w:name w:val="List Paragraph"/>
    <w:basedOn w:val="Standard"/>
    <w:uiPriority w:val="34"/>
    <w:qFormat/>
    <w:rsid w:val="00981AE7"/>
    <w:pPr>
      <w:ind w:left="720"/>
      <w:contextualSpacing/>
    </w:pPr>
    <w:rPr>
      <w:rFonts w:asciiTheme="minorHAnsi" w:eastAsiaTheme="minorEastAsia"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981AE7"/>
    <w:rPr>
      <w:i/>
      <w:iCs/>
      <w:color w:val="2F5496" w:themeColor="accent1" w:themeShade="BF"/>
    </w:rPr>
  </w:style>
  <w:style w:type="paragraph" w:styleId="IntensivesZitat">
    <w:name w:val="Intense Quote"/>
    <w:basedOn w:val="Standard"/>
    <w:next w:val="Standard"/>
    <w:link w:val="IntensivesZitatZchn"/>
    <w:uiPriority w:val="30"/>
    <w:qFormat/>
    <w:rsid w:val="00981AE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981AE7"/>
    <w:rPr>
      <w:i/>
      <w:iCs/>
      <w:color w:val="2F5496" w:themeColor="accent1" w:themeShade="BF"/>
    </w:rPr>
  </w:style>
  <w:style w:type="character" w:styleId="IntensiverVerweis">
    <w:name w:val="Intense Reference"/>
    <w:basedOn w:val="Absatz-Standardschriftart"/>
    <w:uiPriority w:val="32"/>
    <w:qFormat/>
    <w:rsid w:val="00981AE7"/>
    <w:rPr>
      <w:b/>
      <w:bCs/>
      <w:smallCaps/>
      <w:color w:val="2F5496" w:themeColor="accent1" w:themeShade="BF"/>
      <w:spacing w:val="5"/>
    </w:rPr>
  </w:style>
  <w:style w:type="paragraph" w:styleId="Kopfzeile">
    <w:name w:val="header"/>
    <w:basedOn w:val="Standard"/>
    <w:link w:val="KopfzeileZchn"/>
    <w:uiPriority w:val="99"/>
    <w:unhideWhenUsed/>
    <w:rsid w:val="00981AE7"/>
    <w:pPr>
      <w:tabs>
        <w:tab w:val="center" w:pos="4536"/>
        <w:tab w:val="right" w:pos="9072"/>
      </w:tabs>
    </w:pPr>
    <w:rPr>
      <w:rFonts w:asciiTheme="minorHAnsi" w:eastAsiaTheme="minorEastAsia" w:hAnsiTheme="minorHAnsi" w:cstheme="minorBidi"/>
      <w:kern w:val="2"/>
      <w:lang w:eastAsia="en-US"/>
      <w14:ligatures w14:val="standardContextual"/>
    </w:rPr>
  </w:style>
  <w:style w:type="character" w:customStyle="1" w:styleId="KopfzeileZchn">
    <w:name w:val="Kopfzeile Zchn"/>
    <w:basedOn w:val="Absatz-Standardschriftart"/>
    <w:link w:val="Kopfzeile"/>
    <w:uiPriority w:val="99"/>
    <w:rsid w:val="00981AE7"/>
  </w:style>
  <w:style w:type="paragraph" w:styleId="Fuzeile">
    <w:name w:val="footer"/>
    <w:basedOn w:val="Standard"/>
    <w:link w:val="FuzeileZchn"/>
    <w:uiPriority w:val="99"/>
    <w:unhideWhenUsed/>
    <w:rsid w:val="00981AE7"/>
    <w:pPr>
      <w:tabs>
        <w:tab w:val="center" w:pos="4536"/>
        <w:tab w:val="right" w:pos="9072"/>
      </w:tabs>
    </w:pPr>
    <w:rPr>
      <w:rFonts w:asciiTheme="minorHAnsi" w:eastAsiaTheme="minorEastAsia" w:hAnsiTheme="minorHAnsi" w:cstheme="minorBidi"/>
      <w:kern w:val="2"/>
      <w:lang w:eastAsia="en-US"/>
      <w14:ligatures w14:val="standardContextual"/>
    </w:rPr>
  </w:style>
  <w:style w:type="character" w:customStyle="1" w:styleId="FuzeileZchn">
    <w:name w:val="Fußzeile Zchn"/>
    <w:basedOn w:val="Absatz-Standardschriftart"/>
    <w:link w:val="Fuzeile"/>
    <w:uiPriority w:val="99"/>
    <w:rsid w:val="00981AE7"/>
  </w:style>
  <w:style w:type="character" w:styleId="Hyperlink">
    <w:name w:val="Hyperlink"/>
    <w:basedOn w:val="Absatz-Standardschriftart"/>
    <w:uiPriority w:val="99"/>
    <w:unhideWhenUsed/>
    <w:rsid w:val="002C73C8"/>
    <w:rPr>
      <w:color w:val="0563C1" w:themeColor="hyperlink"/>
      <w:u w:val="single"/>
    </w:rPr>
  </w:style>
  <w:style w:type="character" w:styleId="NichtaufgelsteErwhnung">
    <w:name w:val="Unresolved Mention"/>
    <w:basedOn w:val="Absatz-Standardschriftart"/>
    <w:uiPriority w:val="99"/>
    <w:semiHidden/>
    <w:unhideWhenUsed/>
    <w:rsid w:val="00B72837"/>
    <w:rPr>
      <w:color w:val="605E5C"/>
      <w:shd w:val="clear" w:color="auto" w:fill="E1DFDD"/>
    </w:rPr>
  </w:style>
  <w:style w:type="paragraph" w:customStyle="1" w:styleId="paragraph">
    <w:name w:val="paragraph"/>
    <w:basedOn w:val="Standard"/>
    <w:rsid w:val="004D32A1"/>
    <w:pPr>
      <w:spacing w:before="100" w:beforeAutospacing="1" w:after="100" w:afterAutospacing="1"/>
    </w:pPr>
  </w:style>
  <w:style w:type="character" w:customStyle="1" w:styleId="normaltextrun">
    <w:name w:val="normaltextrun"/>
    <w:basedOn w:val="Absatz-Standardschriftart"/>
    <w:rsid w:val="004D32A1"/>
  </w:style>
  <w:style w:type="character" w:customStyle="1" w:styleId="eop">
    <w:name w:val="eop"/>
    <w:basedOn w:val="Absatz-Standardschriftart"/>
    <w:rsid w:val="004D3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rner.Saier@gs-lahr.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s-lahr.d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Werner.Saier@gs-lahr.de" TargetMode="External"/><Relationship Id="rId4" Type="http://schemas.openxmlformats.org/officeDocument/2006/relationships/webSettings" Target="webSettings.xml"/><Relationship Id="rId9" Type="http://schemas.openxmlformats.org/officeDocument/2006/relationships/hyperlink" Target="http://www.gs-lahr.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rinnafriedrich/Library/Group%20Containers/UBF8T346G9.Office/User%20Content.localized/Templates.localized/AV_offiziell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AV_offiziell_Vorlage.dotx</Template>
  <TotalTime>0</TotalTime>
  <Pages>1</Pages>
  <Words>220</Words>
  <Characters>1391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Ruch</cp:lastModifiedBy>
  <cp:revision>78</cp:revision>
  <cp:lastPrinted>2026-02-12T16:03:00Z</cp:lastPrinted>
  <dcterms:created xsi:type="dcterms:W3CDTF">2026-02-10T12:59:00Z</dcterms:created>
  <dcterms:modified xsi:type="dcterms:W3CDTF">2026-07-08T19:05:00Z</dcterms:modified>
</cp:coreProperties>
</file>