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6BB999" w14:textId="77777777" w:rsidR="00BB143C" w:rsidRPr="004B285F" w:rsidRDefault="00BB143C" w:rsidP="00715AF8">
      <w:pPr>
        <w:spacing w:line="276" w:lineRule="auto"/>
        <w:jc w:val="right"/>
        <w:rPr>
          <w:rFonts w:ascii="Arial" w:hAnsi="Arial" w:cs="Arial"/>
          <w:b/>
          <w:bCs/>
        </w:rPr>
      </w:pPr>
    </w:p>
    <w:p w14:paraId="1A8AC360" w14:textId="150B2FD1" w:rsidR="002C73C8" w:rsidRPr="002E4930" w:rsidRDefault="002C73C8" w:rsidP="00715AF8">
      <w:pPr>
        <w:spacing w:line="276" w:lineRule="auto"/>
        <w:jc w:val="right"/>
        <w:rPr>
          <w:rFonts w:ascii="Arial" w:hAnsi="Arial" w:cs="Arial"/>
        </w:rPr>
      </w:pPr>
      <w:r w:rsidRPr="002E4930">
        <w:rPr>
          <w:rFonts w:ascii="Arial" w:hAnsi="Arial" w:cs="Arial"/>
        </w:rPr>
        <w:t xml:space="preserve">Lahr, </w:t>
      </w:r>
      <w:r w:rsidR="004B285F" w:rsidRPr="002E4930">
        <w:rPr>
          <w:rFonts w:ascii="Arial" w:hAnsi="Arial" w:cs="Arial"/>
        </w:rPr>
        <w:t>13.08.2026</w:t>
      </w:r>
    </w:p>
    <w:p w14:paraId="6CAF6612" w14:textId="77777777" w:rsidR="002C73C8" w:rsidRPr="004B285F" w:rsidRDefault="002C73C8" w:rsidP="00715AF8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</w:p>
    <w:p w14:paraId="05BA0CD8" w14:textId="3E00B377" w:rsidR="00CE3C22" w:rsidRDefault="009F5856" w:rsidP="00715AF8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Checkliste </w:t>
      </w:r>
      <w:r w:rsidR="007119E3" w:rsidRPr="007119E3">
        <w:rPr>
          <w:rFonts w:ascii="Arial" w:hAnsi="Arial" w:cs="Arial"/>
          <w:b/>
          <w:bCs/>
        </w:rPr>
        <w:t xml:space="preserve">Ordnungswidrigkeitenanzeige </w:t>
      </w:r>
      <w:r w:rsidR="00CE3C22">
        <w:rPr>
          <w:rFonts w:ascii="Arial" w:hAnsi="Arial" w:cs="Arial"/>
          <w:b/>
          <w:bCs/>
        </w:rPr>
        <w:t>zur Vorlage im Sekretariat</w:t>
      </w:r>
    </w:p>
    <w:p w14:paraId="479EB6BE" w14:textId="5C461B20" w:rsidR="0075766C" w:rsidRPr="00ED1149" w:rsidRDefault="00ED1149" w:rsidP="00C25262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Fehlzeiten können bis maximal 2 Monate in die Vergangenheit geltend gemacht werden.</w:t>
      </w:r>
    </w:p>
    <w:p w14:paraId="4C690AB1" w14:textId="77777777" w:rsidR="0075766C" w:rsidRDefault="0075766C" w:rsidP="00C25262">
      <w:pPr>
        <w:spacing w:line="276" w:lineRule="auto"/>
        <w:rPr>
          <w:rFonts w:ascii="Arial" w:hAnsi="Arial" w:cs="Arial"/>
          <w:b/>
          <w:bCs/>
        </w:rPr>
      </w:pPr>
    </w:p>
    <w:p w14:paraId="3AAEC355" w14:textId="07C8DBCE" w:rsidR="00C25262" w:rsidRPr="00C25262" w:rsidRDefault="00E71DBF" w:rsidP="00C25262">
      <w:pPr>
        <w:spacing w:line="276" w:lineRule="auto"/>
        <w:rPr>
          <w:rFonts w:ascii="Arial" w:hAnsi="Arial" w:cs="Arial"/>
        </w:rPr>
      </w:pPr>
      <w:r w:rsidRPr="0075766C">
        <w:rPr>
          <w:rFonts w:ascii="Arial" w:hAnsi="Arial" w:cs="Arial"/>
          <w:b/>
          <w:bCs/>
        </w:rPr>
        <w:t>Klassenleitung</w:t>
      </w:r>
      <w:r w:rsidR="00044C5A">
        <w:rPr>
          <w:rFonts w:ascii="Arial" w:hAnsi="Arial" w:cs="Arial"/>
          <w:b/>
          <w:bCs/>
        </w:rPr>
        <w:t>/Co</w:t>
      </w:r>
      <w:r w:rsidR="0075766C">
        <w:rPr>
          <w:rFonts w:ascii="Arial" w:hAnsi="Arial" w:cs="Arial"/>
          <w:b/>
          <w:bCs/>
        </w:rPr>
        <w:t>:</w:t>
      </w:r>
      <w:r w:rsidR="0052563E">
        <w:rPr>
          <w:rFonts w:ascii="Arial" w:hAnsi="Arial" w:cs="Arial"/>
          <w:b/>
          <w:bCs/>
        </w:rPr>
        <w:tab/>
      </w:r>
      <w:r w:rsidR="0052563E">
        <w:rPr>
          <w:rFonts w:ascii="Arial" w:hAnsi="Arial" w:cs="Arial"/>
          <w:b/>
          <w:bCs/>
        </w:rPr>
        <w:tab/>
      </w:r>
      <w:r w:rsidR="005C237D">
        <w:rPr>
          <w:rFonts w:ascii="Arial" w:hAnsi="Arial" w:cs="Arial"/>
          <w:b/>
          <w:bCs/>
        </w:rPr>
        <w:tab/>
      </w:r>
      <w:r w:rsidR="00C25262" w:rsidRPr="00C25262">
        <w:rPr>
          <w:rFonts w:ascii="Arial" w:hAnsi="Arial" w:cs="Arial"/>
        </w:rPr>
        <w:t>Klara Klassenleitung AV1</w:t>
      </w:r>
      <w:r w:rsidR="00044C5A">
        <w:rPr>
          <w:rFonts w:ascii="Arial" w:hAnsi="Arial" w:cs="Arial"/>
        </w:rPr>
        <w:t>,</w:t>
      </w:r>
      <w:r w:rsidR="00C25262" w:rsidRPr="00C25262">
        <w:rPr>
          <w:rFonts w:ascii="Arial" w:hAnsi="Arial" w:cs="Arial"/>
        </w:rPr>
        <w:t xml:space="preserve"> Corinna Co-Leitung AV1</w:t>
      </w:r>
    </w:p>
    <w:p w14:paraId="06C7F7F0" w14:textId="5D88768F" w:rsidR="00E71DBF" w:rsidRPr="00E71DBF" w:rsidRDefault="00E71DBF" w:rsidP="00E71DBF">
      <w:pPr>
        <w:spacing w:line="276" w:lineRule="auto"/>
        <w:rPr>
          <w:rFonts w:ascii="Arial" w:hAnsi="Arial" w:cs="Arial"/>
          <w:b/>
          <w:bCs/>
        </w:rPr>
      </w:pPr>
    </w:p>
    <w:p w14:paraId="6CB7E957" w14:textId="3FA51B2B" w:rsidR="007119E3" w:rsidRP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r w:rsidRPr="0075766C">
        <w:rPr>
          <w:rFonts w:ascii="Arial" w:hAnsi="Arial" w:cs="Arial"/>
          <w:b/>
          <w:bCs/>
          <w:lang w:val="en-US"/>
        </w:rPr>
        <w:t>Schüler:in: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5C237D">
        <w:rPr>
          <w:rFonts w:ascii="Arial" w:hAnsi="Arial" w:cs="Arial"/>
          <w:lang w:val="en-US"/>
        </w:rPr>
        <w:tab/>
      </w:r>
      <w:r w:rsidR="007119E3" w:rsidRPr="007119E3">
        <w:rPr>
          <w:rFonts w:ascii="Arial" w:hAnsi="Arial" w:cs="Arial"/>
          <w:lang w:val="en-US"/>
        </w:rPr>
        <w:t>Vollstaendig</w:t>
      </w:r>
      <w:r>
        <w:rPr>
          <w:rFonts w:ascii="Arial" w:hAnsi="Arial" w:cs="Arial"/>
          <w:lang w:val="en-US"/>
        </w:rPr>
        <w:t xml:space="preserve">, </w:t>
      </w:r>
      <w:r w:rsidRPr="007119E3">
        <w:rPr>
          <w:rFonts w:ascii="Arial" w:hAnsi="Arial" w:cs="Arial"/>
          <w:lang w:val="en-US"/>
        </w:rPr>
        <w:t>Mira</w:t>
      </w:r>
    </w:p>
    <w:p w14:paraId="313001DA" w14:textId="77777777" w:rsidR="00E51C4B" w:rsidRPr="00EA6787" w:rsidRDefault="00E51C4B" w:rsidP="00E51C4B">
      <w:pPr>
        <w:spacing w:line="276" w:lineRule="auto"/>
        <w:rPr>
          <w:rFonts w:ascii="Arial" w:hAnsi="Arial" w:cs="Arial"/>
          <w:lang w:val="en-US"/>
        </w:rPr>
      </w:pPr>
      <w:r w:rsidRPr="00EA6787">
        <w:rPr>
          <w:rFonts w:ascii="Arial" w:hAnsi="Arial" w:cs="Arial"/>
          <w:b/>
          <w:bCs/>
          <w:lang w:val="en-US"/>
        </w:rPr>
        <w:t>Geburtsdatum:</w:t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lang w:val="en-US"/>
        </w:rPr>
        <w:t>14.03.2008</w:t>
      </w:r>
    </w:p>
    <w:p w14:paraId="7A577EB7" w14:textId="3C101657" w:rsidR="007119E3" w:rsidRDefault="0075766C" w:rsidP="00715AF8">
      <w:pPr>
        <w:spacing w:line="276" w:lineRule="auto"/>
        <w:rPr>
          <w:rFonts w:ascii="Arial" w:hAnsi="Arial" w:cs="Arial"/>
        </w:rPr>
      </w:pPr>
      <w:r w:rsidRPr="0075766C">
        <w:rPr>
          <w:rFonts w:ascii="Arial" w:hAnsi="Arial" w:cs="Arial"/>
          <w:b/>
          <w:bCs/>
        </w:rPr>
        <w:t>Klasse:</w:t>
      </w:r>
      <w:r w:rsidRPr="0075766C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C237D">
        <w:rPr>
          <w:rFonts w:ascii="Arial" w:hAnsi="Arial" w:cs="Arial"/>
        </w:rPr>
        <w:tab/>
      </w:r>
      <w:r w:rsidR="00E71DBF">
        <w:rPr>
          <w:rFonts w:ascii="Arial" w:hAnsi="Arial" w:cs="Arial"/>
        </w:rPr>
        <w:t>AV1</w:t>
      </w:r>
    </w:p>
    <w:p w14:paraId="2E8E1CB7" w14:textId="77777777" w:rsidR="00E71DBF" w:rsidRPr="007119E3" w:rsidRDefault="00E71DBF" w:rsidP="00715AF8">
      <w:pPr>
        <w:spacing w:line="276" w:lineRule="auto"/>
        <w:rPr>
          <w:rFonts w:ascii="Arial" w:hAnsi="Arial" w:cs="Arial"/>
        </w:rPr>
      </w:pPr>
    </w:p>
    <w:p w14:paraId="5FC9AB94" w14:textId="5035D9A7" w:rsidR="00494E52" w:rsidRP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r w:rsidRPr="0075766C">
        <w:rPr>
          <w:rFonts w:ascii="Arial" w:hAnsi="Arial" w:cs="Arial"/>
          <w:b/>
          <w:bCs/>
          <w:lang w:val="en-US"/>
        </w:rPr>
        <w:t>Erziehungsberechtigte/r: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5C237D">
        <w:rPr>
          <w:rFonts w:ascii="Arial" w:hAnsi="Arial" w:cs="Arial"/>
          <w:lang w:val="en-US"/>
        </w:rPr>
        <w:tab/>
      </w:r>
      <w:r w:rsidR="00494E52" w:rsidRPr="007119E3">
        <w:rPr>
          <w:rFonts w:ascii="Arial" w:hAnsi="Arial" w:cs="Arial"/>
          <w:lang w:val="en-US"/>
        </w:rPr>
        <w:t>Erika Vollstaendig</w:t>
      </w:r>
    </w:p>
    <w:p w14:paraId="56C84626" w14:textId="3CEBB189" w:rsidR="00494E52" w:rsidRP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r w:rsidRPr="0075766C">
        <w:rPr>
          <w:rFonts w:ascii="Arial" w:hAnsi="Arial" w:cs="Arial"/>
          <w:b/>
          <w:bCs/>
          <w:lang w:val="en-US"/>
        </w:rPr>
        <w:t>Erziehungsberechtigte/r:</w:t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 w:rsidR="005C237D">
        <w:rPr>
          <w:rFonts w:ascii="Arial" w:hAnsi="Arial" w:cs="Arial"/>
          <w:b/>
          <w:bCs/>
          <w:lang w:val="en-US"/>
        </w:rPr>
        <w:tab/>
      </w:r>
      <w:r w:rsidR="00494E52" w:rsidRPr="007119E3">
        <w:rPr>
          <w:rFonts w:ascii="Arial" w:hAnsi="Arial" w:cs="Arial"/>
          <w:lang w:val="en-US"/>
        </w:rPr>
        <w:t>Stefan Vollstaendig</w:t>
      </w:r>
    </w:p>
    <w:p w14:paraId="5C380388" w14:textId="3906B4C1" w:rsidR="00494E52" w:rsidRP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r w:rsidRPr="0075766C">
        <w:rPr>
          <w:rFonts w:ascii="Arial" w:hAnsi="Arial" w:cs="Arial"/>
          <w:b/>
          <w:bCs/>
          <w:lang w:val="en-US"/>
        </w:rPr>
        <w:t>Anschrift: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5C237D">
        <w:rPr>
          <w:rFonts w:ascii="Arial" w:hAnsi="Arial" w:cs="Arial"/>
          <w:lang w:val="en-US"/>
        </w:rPr>
        <w:tab/>
      </w:r>
      <w:r w:rsidR="00494E52" w:rsidRPr="007119E3">
        <w:rPr>
          <w:rFonts w:ascii="Arial" w:hAnsi="Arial" w:cs="Arial"/>
          <w:lang w:val="en-US"/>
        </w:rPr>
        <w:t>Testallee 17</w:t>
      </w:r>
    </w:p>
    <w:p w14:paraId="6BEC6F8A" w14:textId="77777777" w:rsidR="00494E52" w:rsidRPr="007119E3" w:rsidRDefault="00494E52" w:rsidP="005C237D">
      <w:pPr>
        <w:spacing w:line="276" w:lineRule="auto"/>
        <w:ind w:left="3540" w:firstLine="708"/>
        <w:rPr>
          <w:rFonts w:ascii="Arial" w:hAnsi="Arial" w:cs="Arial"/>
          <w:lang w:val="en-US"/>
        </w:rPr>
      </w:pPr>
      <w:r w:rsidRPr="007119E3">
        <w:rPr>
          <w:rFonts w:ascii="Arial" w:hAnsi="Arial" w:cs="Arial"/>
          <w:lang w:val="en-US"/>
        </w:rPr>
        <w:t>77933 Beispielstadt</w:t>
      </w:r>
    </w:p>
    <w:p w14:paraId="4FCABAAD" w14:textId="77777777" w:rsidR="002C73C8" w:rsidRDefault="002C73C8" w:rsidP="00715AF8">
      <w:pPr>
        <w:spacing w:line="276" w:lineRule="auto"/>
        <w:rPr>
          <w:rFonts w:ascii="Arial" w:hAnsi="Arial" w:cs="Arial"/>
          <w:b/>
          <w:bCs/>
        </w:rPr>
      </w:pPr>
    </w:p>
    <w:p w14:paraId="14053CEB" w14:textId="77777777" w:rsidR="005C1FDC" w:rsidRDefault="005C1FDC" w:rsidP="00715AF8">
      <w:pPr>
        <w:spacing w:line="276" w:lineRule="auto"/>
        <w:rPr>
          <w:rFonts w:ascii="Arial" w:hAnsi="Arial" w:cs="Arial"/>
          <w:b/>
          <w:bCs/>
        </w:rPr>
      </w:pPr>
    </w:p>
    <w:p w14:paraId="047924FB" w14:textId="51511DBD" w:rsidR="00010BB4" w:rsidRPr="00010BB4" w:rsidRDefault="00DF0921" w:rsidP="00715AF8">
      <w:pPr>
        <w:spacing w:line="276" w:lineRule="auto"/>
        <w:rPr>
          <w:rFonts w:ascii="Arial" w:hAnsi="Arial" w:cs="Arial"/>
        </w:rPr>
      </w:pPr>
      <w:r w:rsidRPr="00D36D3E">
        <w:rPr>
          <w:rFonts w:ascii="Arial" w:hAnsi="Arial" w:cs="Arial"/>
          <w:b/>
          <w:bCs/>
        </w:rPr>
        <w:t xml:space="preserve">Fehlschulstunden: </w:t>
      </w:r>
      <w:r w:rsidR="00806382" w:rsidRPr="00D36D3E">
        <w:rPr>
          <w:rFonts w:ascii="Arial" w:hAnsi="Arial" w:cs="Arial"/>
          <w:b/>
          <w:bCs/>
        </w:rPr>
        <w:tab/>
      </w:r>
      <w:r w:rsidR="00806382">
        <w:rPr>
          <w:rFonts w:ascii="Arial" w:hAnsi="Arial" w:cs="Arial"/>
        </w:rPr>
        <w:tab/>
      </w:r>
      <w:r w:rsidR="005C237D">
        <w:rPr>
          <w:rFonts w:ascii="Arial" w:hAnsi="Arial" w:cs="Arial"/>
        </w:rPr>
        <w:tab/>
      </w:r>
      <w:r w:rsidRPr="00DF0921">
        <w:rPr>
          <w:rFonts w:ascii="Arial" w:hAnsi="Arial" w:cs="Arial"/>
          <w:lang w:val="en-US"/>
        </w:rPr>
        <w:t>37</w:t>
      </w:r>
    </w:p>
    <w:p w14:paraId="5266DADE" w14:textId="2FEEBC65" w:rsidR="002C73C8" w:rsidRPr="00DF0921" w:rsidRDefault="00806382" w:rsidP="00715AF8">
      <w:pPr>
        <w:spacing w:line="276" w:lineRule="auto"/>
        <w:rPr>
          <w:rFonts w:ascii="Arial" w:hAnsi="Arial" w:cs="Arial"/>
        </w:rPr>
      </w:pPr>
      <w:r w:rsidRPr="00D36D3E">
        <w:rPr>
          <w:rFonts w:ascii="Arial" w:hAnsi="Arial" w:cs="Arial"/>
          <w:b/>
          <w:bCs/>
        </w:rPr>
        <w:t>Offen/</w:t>
      </w:r>
      <w:r w:rsidR="00DF0921" w:rsidRPr="00D36D3E">
        <w:rPr>
          <w:rFonts w:ascii="Arial" w:hAnsi="Arial" w:cs="Arial"/>
          <w:b/>
          <w:bCs/>
        </w:rPr>
        <w:t>unentschuldigt:</w:t>
      </w:r>
      <w:r w:rsidR="00DF09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C237D">
        <w:rPr>
          <w:rFonts w:ascii="Arial" w:hAnsi="Arial" w:cs="Arial"/>
        </w:rPr>
        <w:tab/>
      </w:r>
      <w:r w:rsidR="00DF0921" w:rsidRPr="004B285F">
        <w:rPr>
          <w:rFonts w:ascii="Arial" w:eastAsiaTheme="majorEastAsia" w:hAnsi="Arial" w:cs="Arial"/>
          <w:lang w:val="en-US"/>
        </w:rPr>
        <w:t>9</w:t>
      </w:r>
    </w:p>
    <w:p w14:paraId="198C2E28" w14:textId="74BE3545" w:rsidR="002C73C8" w:rsidRPr="00806382" w:rsidRDefault="00806382" w:rsidP="00715AF8">
      <w:pPr>
        <w:spacing w:line="276" w:lineRule="auto"/>
        <w:rPr>
          <w:rFonts w:ascii="Arial" w:hAnsi="Arial" w:cs="Arial"/>
        </w:rPr>
      </w:pPr>
      <w:r w:rsidRPr="00D36D3E">
        <w:rPr>
          <w:rFonts w:ascii="Arial" w:hAnsi="Arial" w:cs="Arial"/>
          <w:b/>
          <w:bCs/>
        </w:rPr>
        <w:t>Verspätungen: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22FF1">
        <w:rPr>
          <w:rFonts w:ascii="Arial" w:hAnsi="Arial" w:cs="Arial"/>
        </w:rPr>
        <w:tab/>
      </w:r>
      <w:r w:rsidR="005C237D">
        <w:rPr>
          <w:rFonts w:ascii="Arial" w:hAnsi="Arial" w:cs="Arial"/>
        </w:rPr>
        <w:tab/>
      </w:r>
      <w:r w:rsidR="00622FF1">
        <w:rPr>
          <w:rFonts w:ascii="Arial" w:hAnsi="Arial" w:cs="Arial"/>
        </w:rPr>
        <w:t>7</w:t>
      </w:r>
      <w:r>
        <w:rPr>
          <w:rFonts w:ascii="Arial" w:hAnsi="Arial" w:cs="Arial"/>
        </w:rPr>
        <w:tab/>
      </w:r>
    </w:p>
    <w:p w14:paraId="17411B47" w14:textId="400E9C51" w:rsidR="002C73C8" w:rsidRPr="00F56D81" w:rsidRDefault="00F56D81" w:rsidP="00715AF8">
      <w:pPr>
        <w:spacing w:line="276" w:lineRule="auto"/>
        <w:rPr>
          <w:rFonts w:ascii="Arial" w:hAnsi="Arial" w:cs="Arial"/>
        </w:rPr>
      </w:pPr>
      <w:r w:rsidRPr="00D36D3E">
        <w:rPr>
          <w:rFonts w:ascii="Arial" w:hAnsi="Arial" w:cs="Arial"/>
          <w:b/>
          <w:bCs/>
        </w:rPr>
        <w:t>Attestpflicht:</w:t>
      </w:r>
      <w:r w:rsidRPr="00D36D3E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C237D">
        <w:rPr>
          <w:rFonts w:ascii="Arial" w:hAnsi="Arial" w:cs="Arial"/>
        </w:rPr>
        <w:tab/>
      </w:r>
      <w:r>
        <w:rPr>
          <w:rFonts w:ascii="Arial" w:hAnsi="Arial" w:cs="Arial"/>
        </w:rPr>
        <w:t>ja</w:t>
      </w:r>
    </w:p>
    <w:p w14:paraId="69F67285" w14:textId="6C7EA4CE" w:rsidR="00B44ACF" w:rsidRDefault="00B44ACF" w:rsidP="00715AF8">
      <w:pPr>
        <w:spacing w:line="276" w:lineRule="auto"/>
        <w:rPr>
          <w:rFonts w:ascii="Arial" w:hAnsi="Arial" w:cs="Arial"/>
          <w:b/>
          <w:bCs/>
        </w:rPr>
      </w:pPr>
    </w:p>
    <w:p w14:paraId="72602D00" w14:textId="77777777" w:rsidR="005C1FDC" w:rsidRDefault="005C1FDC" w:rsidP="00715AF8">
      <w:pPr>
        <w:spacing w:line="276" w:lineRule="auto"/>
        <w:rPr>
          <w:rFonts w:ascii="Arial" w:hAnsi="Arial" w:cs="Arial"/>
          <w:b/>
          <w:bCs/>
        </w:rPr>
      </w:pPr>
    </w:p>
    <w:p w14:paraId="3A54973B" w14:textId="7B41EA6F" w:rsidR="00B50280" w:rsidRDefault="00B50280" w:rsidP="00B5028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Schulsozialarbeit eingebunden: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</w:t>
      </w:r>
    </w:p>
    <w:p w14:paraId="37725211" w14:textId="77777777" w:rsidR="00232BCD" w:rsidRDefault="00232BCD" w:rsidP="00232BCD">
      <w:pPr>
        <w:spacing w:line="276" w:lineRule="auto"/>
        <w:rPr>
          <w:rFonts w:ascii="Arial" w:hAnsi="Arial" w:cs="Arial"/>
          <w:b/>
          <w:bCs/>
        </w:rPr>
      </w:pPr>
    </w:p>
    <w:p w14:paraId="20D4D1DE" w14:textId="3925201A" w:rsidR="00232BCD" w:rsidRDefault="00232BCD" w:rsidP="00232BCD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Gespräch mit Schulsozialarbeit/</w:t>
      </w:r>
      <w:r>
        <w:rPr>
          <w:rFonts w:ascii="Arial" w:hAnsi="Arial" w:cs="Arial"/>
          <w:b/>
          <w:bCs/>
        </w:rPr>
        <w:tab/>
      </w:r>
    </w:p>
    <w:p w14:paraId="4D0DC337" w14:textId="7F1DE69D" w:rsidR="00232BCD" w:rsidRDefault="00232BCD" w:rsidP="00232BC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Beratungslehrkraft, falls bekannt:</w:t>
      </w:r>
      <w:r>
        <w:rPr>
          <w:rFonts w:ascii="Arial" w:hAnsi="Arial" w:cs="Arial"/>
          <w:b/>
          <w:bCs/>
        </w:rPr>
        <w:tab/>
      </w:r>
      <w:r w:rsidR="005C1FDC">
        <w:rPr>
          <w:rFonts w:ascii="Arial" w:hAnsi="Arial"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1FDC">
        <w:rPr>
          <w:rFonts w:ascii="Arial" w:hAnsi="Arial" w:cs="Arial"/>
          <w:b/>
          <w:bCs/>
        </w:rPr>
        <w:instrText xml:space="preserve"> FORMTEXT </w:instrText>
      </w:r>
      <w:r w:rsidR="005C1FDC">
        <w:rPr>
          <w:rFonts w:ascii="Arial" w:hAnsi="Arial" w:cs="Arial"/>
          <w:b/>
          <w:bCs/>
        </w:rPr>
      </w:r>
      <w:r w:rsidR="005C1FDC">
        <w:rPr>
          <w:rFonts w:ascii="Arial" w:hAnsi="Arial" w:cs="Arial"/>
          <w:b/>
          <w:bCs/>
        </w:rPr>
        <w:fldChar w:fldCharType="separate"/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</w:rPr>
        <w:fldChar w:fldCharType="end"/>
      </w:r>
    </w:p>
    <w:p w14:paraId="77F86C3D" w14:textId="77777777" w:rsidR="00B50280" w:rsidRDefault="00B50280" w:rsidP="00715AF8">
      <w:pPr>
        <w:spacing w:line="276" w:lineRule="auto"/>
        <w:rPr>
          <w:rFonts w:ascii="Arial" w:hAnsi="Arial" w:cs="Arial"/>
          <w:b/>
          <w:bCs/>
        </w:rPr>
      </w:pPr>
    </w:p>
    <w:p w14:paraId="67FEF046" w14:textId="77777777" w:rsidR="00B50280" w:rsidRDefault="00B50280" w:rsidP="00715AF8">
      <w:pPr>
        <w:spacing w:line="276" w:lineRule="auto"/>
        <w:rPr>
          <w:rFonts w:ascii="Arial" w:hAnsi="Arial" w:cs="Arial"/>
          <w:b/>
          <w:bCs/>
        </w:rPr>
      </w:pPr>
    </w:p>
    <w:p w14:paraId="09B63348" w14:textId="0B8F99D5" w:rsidR="00B44ACF" w:rsidRDefault="00715E88" w:rsidP="00715AF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Bußgeldbescheid an:</w:t>
      </w:r>
      <w:r>
        <w:rPr>
          <w:rFonts w:ascii="Arial" w:hAnsi="Arial" w:cs="Arial"/>
          <w:b/>
          <w:bCs/>
        </w:rPr>
        <w:tab/>
      </w:r>
      <w:r w:rsidR="009639F0">
        <w:rPr>
          <w:rFonts w:ascii="Arial" w:hAnsi="Arial" w:cs="Arial"/>
          <w:b/>
          <w:bCs/>
        </w:rPr>
        <w:tab/>
      </w:r>
      <w:r w:rsidR="005C237D">
        <w:rPr>
          <w:rFonts w:ascii="Arial" w:hAnsi="Arial" w:cs="Arial"/>
          <w:b/>
          <w:bCs/>
        </w:rPr>
        <w:tab/>
      </w:r>
      <w:r w:rsidR="009639F0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="009639F0">
        <w:rPr>
          <w:rFonts w:ascii="Arial" w:hAnsi="Arial" w:cs="Arial"/>
          <w:b/>
          <w:bCs/>
        </w:rPr>
        <w:instrText xml:space="preserve"> FORMCHECKBOX </w:instrText>
      </w:r>
      <w:r w:rsidR="009639F0">
        <w:rPr>
          <w:rFonts w:ascii="Arial" w:hAnsi="Arial" w:cs="Arial"/>
          <w:b/>
          <w:bCs/>
        </w:rPr>
      </w:r>
      <w:r w:rsidR="009639F0">
        <w:rPr>
          <w:rFonts w:ascii="Arial" w:hAnsi="Arial" w:cs="Arial"/>
          <w:b/>
          <w:bCs/>
        </w:rPr>
        <w:fldChar w:fldCharType="separate"/>
      </w:r>
      <w:r w:rsidR="009639F0">
        <w:rPr>
          <w:rFonts w:ascii="Arial" w:hAnsi="Arial" w:cs="Arial"/>
          <w:b/>
          <w:bCs/>
        </w:rPr>
        <w:fldChar w:fldCharType="end"/>
      </w:r>
      <w:bookmarkEnd w:id="0"/>
      <w:r w:rsidR="009639F0">
        <w:rPr>
          <w:rFonts w:ascii="Arial" w:hAnsi="Arial" w:cs="Arial"/>
          <w:b/>
          <w:bCs/>
        </w:rPr>
        <w:t xml:space="preserve"> </w:t>
      </w:r>
      <w:r w:rsidR="009639F0" w:rsidRPr="009639F0">
        <w:rPr>
          <w:rFonts w:ascii="Arial" w:hAnsi="Arial" w:cs="Arial"/>
        </w:rPr>
        <w:t>Erziehungsberechtigte</w:t>
      </w:r>
    </w:p>
    <w:p w14:paraId="79B5C232" w14:textId="45F58877" w:rsidR="009639F0" w:rsidRDefault="009639F0" w:rsidP="005C237D">
      <w:pPr>
        <w:spacing w:line="276" w:lineRule="auto"/>
        <w:ind w:left="3540" w:firstLine="7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Schüler</w:t>
      </w:r>
      <w:r w:rsidR="00C87272">
        <w:rPr>
          <w:rFonts w:ascii="Arial" w:hAnsi="Arial" w:cs="Arial"/>
        </w:rPr>
        <w:t>/</w:t>
      </w:r>
      <w:r>
        <w:rPr>
          <w:rFonts w:ascii="Arial" w:hAnsi="Arial" w:cs="Arial"/>
        </w:rPr>
        <w:t>in</w:t>
      </w:r>
    </w:p>
    <w:p w14:paraId="7AD1DDE7" w14:textId="77777777" w:rsidR="009639F0" w:rsidRDefault="009639F0" w:rsidP="009639F0">
      <w:pPr>
        <w:spacing w:line="276" w:lineRule="auto"/>
        <w:rPr>
          <w:rFonts w:ascii="Arial" w:hAnsi="Arial" w:cs="Arial"/>
        </w:rPr>
      </w:pPr>
    </w:p>
    <w:p w14:paraId="6ACA987E" w14:textId="1F0D4205" w:rsidR="009639F0" w:rsidRPr="009639F0" w:rsidRDefault="009639F0" w:rsidP="009639F0">
      <w:pPr>
        <w:spacing w:line="276" w:lineRule="auto"/>
        <w:rPr>
          <w:rFonts w:ascii="Arial" w:hAnsi="Arial" w:cs="Arial"/>
          <w:b/>
          <w:bCs/>
        </w:rPr>
      </w:pPr>
      <w:r w:rsidRPr="009639F0">
        <w:rPr>
          <w:rFonts w:ascii="Arial" w:hAnsi="Arial" w:cs="Arial"/>
          <w:b/>
          <w:bCs/>
        </w:rPr>
        <w:t>Grund für die Entscheidung:</w:t>
      </w:r>
      <w:r w:rsidR="002C2627">
        <w:rPr>
          <w:rFonts w:ascii="Arial" w:hAnsi="Arial" w:cs="Arial"/>
          <w:b/>
          <w:bCs/>
        </w:rPr>
        <w:tab/>
      </w:r>
      <w:r w:rsidR="005C237D">
        <w:rPr>
          <w:rFonts w:ascii="Arial" w:hAnsi="Arial" w:cs="Arial"/>
          <w:b/>
          <w:bCs/>
        </w:rPr>
        <w:tab/>
      </w:r>
      <w:r w:rsidR="000318CA">
        <w:rPr>
          <w:rFonts w:ascii="Arial" w:hAnsi="Arial"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0318CA">
        <w:rPr>
          <w:rFonts w:ascii="Arial" w:hAnsi="Arial" w:cs="Arial"/>
          <w:b/>
          <w:bCs/>
        </w:rPr>
        <w:instrText xml:space="preserve"> FORMTEXT </w:instrText>
      </w:r>
      <w:r w:rsidR="000318CA">
        <w:rPr>
          <w:rFonts w:ascii="Arial" w:hAnsi="Arial" w:cs="Arial"/>
          <w:b/>
          <w:bCs/>
        </w:rPr>
      </w:r>
      <w:r w:rsidR="000318CA">
        <w:rPr>
          <w:rFonts w:ascii="Arial" w:hAnsi="Arial" w:cs="Arial"/>
          <w:b/>
          <w:bCs/>
        </w:rPr>
        <w:fldChar w:fldCharType="separate"/>
      </w:r>
      <w:r w:rsidR="000318CA">
        <w:rPr>
          <w:rFonts w:ascii="Arial" w:hAnsi="Arial" w:cs="Arial"/>
          <w:b/>
          <w:bCs/>
          <w:noProof/>
        </w:rPr>
        <w:t> </w:t>
      </w:r>
      <w:r w:rsidR="000318CA">
        <w:rPr>
          <w:rFonts w:ascii="Arial" w:hAnsi="Arial" w:cs="Arial"/>
          <w:b/>
          <w:bCs/>
          <w:noProof/>
        </w:rPr>
        <w:t> </w:t>
      </w:r>
      <w:r w:rsidR="000318CA">
        <w:rPr>
          <w:rFonts w:ascii="Arial" w:hAnsi="Arial" w:cs="Arial"/>
          <w:b/>
          <w:bCs/>
          <w:noProof/>
        </w:rPr>
        <w:t> </w:t>
      </w:r>
      <w:r w:rsidR="000318CA">
        <w:rPr>
          <w:rFonts w:ascii="Arial" w:hAnsi="Arial" w:cs="Arial"/>
          <w:b/>
          <w:bCs/>
          <w:noProof/>
        </w:rPr>
        <w:t> </w:t>
      </w:r>
      <w:r w:rsidR="000318CA">
        <w:rPr>
          <w:rFonts w:ascii="Arial" w:hAnsi="Arial" w:cs="Arial"/>
          <w:b/>
          <w:bCs/>
          <w:noProof/>
        </w:rPr>
        <w:t> </w:t>
      </w:r>
      <w:r w:rsidR="000318CA">
        <w:rPr>
          <w:rFonts w:ascii="Arial" w:hAnsi="Arial" w:cs="Arial"/>
          <w:b/>
          <w:bCs/>
        </w:rPr>
        <w:fldChar w:fldCharType="end"/>
      </w:r>
      <w:bookmarkEnd w:id="1"/>
    </w:p>
    <w:p w14:paraId="4FCCB5E8" w14:textId="77777777" w:rsidR="009639F0" w:rsidRDefault="009639F0" w:rsidP="009639F0">
      <w:pPr>
        <w:spacing w:line="276" w:lineRule="auto"/>
        <w:ind w:left="2832" w:firstLine="708"/>
        <w:rPr>
          <w:rFonts w:ascii="Arial" w:hAnsi="Arial" w:cs="Arial"/>
        </w:rPr>
      </w:pPr>
    </w:p>
    <w:p w14:paraId="509AD2C8" w14:textId="77777777" w:rsidR="00A40813" w:rsidRDefault="00A40813" w:rsidP="009639F0">
      <w:pPr>
        <w:spacing w:line="276" w:lineRule="auto"/>
        <w:ind w:left="2832" w:firstLine="708"/>
        <w:rPr>
          <w:rFonts w:ascii="Arial" w:hAnsi="Arial" w:cs="Arial"/>
        </w:rPr>
      </w:pPr>
    </w:p>
    <w:p w14:paraId="7E233FC4" w14:textId="77777777" w:rsidR="00BC287C" w:rsidRDefault="005C1FDC" w:rsidP="00BD4DBB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Datum</w:t>
      </w:r>
      <w:r w:rsidR="005C237D">
        <w:rPr>
          <w:rFonts w:ascii="Arial" w:hAnsi="Arial" w:cs="Arial"/>
          <w:b/>
          <w:bCs/>
        </w:rPr>
        <w:t xml:space="preserve"> </w:t>
      </w:r>
      <w:r w:rsidR="00BC287C">
        <w:rPr>
          <w:rFonts w:ascii="Arial" w:hAnsi="Arial" w:cs="Arial"/>
          <w:b/>
          <w:bCs/>
        </w:rPr>
        <w:t xml:space="preserve">und Ergebnisse </w:t>
      </w:r>
      <w:r w:rsidR="005C237D">
        <w:rPr>
          <w:rFonts w:ascii="Arial" w:hAnsi="Arial" w:cs="Arial"/>
          <w:b/>
          <w:bCs/>
        </w:rPr>
        <w:t>der</w:t>
      </w:r>
      <w:r w:rsidR="00625622">
        <w:rPr>
          <w:rFonts w:ascii="Arial" w:hAnsi="Arial" w:cs="Arial"/>
          <w:b/>
          <w:bCs/>
        </w:rPr>
        <w:t xml:space="preserve"> </w:t>
      </w:r>
    </w:p>
    <w:p w14:paraId="612A1A10" w14:textId="50A585BD" w:rsidR="009639F0" w:rsidRPr="00BD4DBB" w:rsidRDefault="00625622" w:rsidP="00BD4DBB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bisherigen</w:t>
      </w:r>
      <w:r w:rsidR="005C237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Gespräche</w:t>
      </w:r>
      <w:r w:rsidR="00BD4DBB">
        <w:rPr>
          <w:rFonts w:ascii="Arial" w:hAnsi="Arial" w:cs="Arial"/>
          <w:b/>
          <w:bCs/>
        </w:rPr>
        <w:t>:</w:t>
      </w:r>
      <w:r w:rsidR="00BD4DBB">
        <w:rPr>
          <w:rFonts w:ascii="Arial" w:hAnsi="Arial" w:cs="Arial"/>
          <w:b/>
          <w:bCs/>
        </w:rPr>
        <w:tab/>
      </w:r>
      <w:r w:rsidR="00BC287C">
        <w:rPr>
          <w:rFonts w:ascii="Arial" w:hAnsi="Arial" w:cs="Arial"/>
          <w:b/>
          <w:bCs/>
        </w:rPr>
        <w:tab/>
      </w:r>
      <w:r w:rsidR="00BC287C">
        <w:rPr>
          <w:rFonts w:ascii="Arial" w:hAnsi="Arial" w:cs="Arial"/>
          <w:b/>
          <w:bCs/>
        </w:rPr>
        <w:tab/>
      </w:r>
      <w:r w:rsidR="00BD4DBB">
        <w:rPr>
          <w:rFonts w:ascii="Arial" w:hAnsi="Arial"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D4DBB">
        <w:rPr>
          <w:rFonts w:ascii="Arial" w:hAnsi="Arial" w:cs="Arial"/>
          <w:b/>
          <w:bCs/>
        </w:rPr>
        <w:instrText xml:space="preserve"> FORMTEXT </w:instrText>
      </w:r>
      <w:r w:rsidR="00BD4DBB">
        <w:rPr>
          <w:rFonts w:ascii="Arial" w:hAnsi="Arial" w:cs="Arial"/>
          <w:b/>
          <w:bCs/>
        </w:rPr>
      </w:r>
      <w:r w:rsidR="00BD4DBB">
        <w:rPr>
          <w:rFonts w:ascii="Arial" w:hAnsi="Arial" w:cs="Arial"/>
          <w:b/>
          <w:bCs/>
        </w:rPr>
        <w:fldChar w:fldCharType="separate"/>
      </w:r>
      <w:r w:rsidR="00BD4DBB">
        <w:rPr>
          <w:rFonts w:ascii="Arial" w:hAnsi="Arial" w:cs="Arial"/>
          <w:b/>
          <w:bCs/>
          <w:noProof/>
        </w:rPr>
        <w:t> </w:t>
      </w:r>
      <w:r w:rsidR="00BD4DBB">
        <w:rPr>
          <w:rFonts w:ascii="Arial" w:hAnsi="Arial" w:cs="Arial"/>
          <w:b/>
          <w:bCs/>
          <w:noProof/>
        </w:rPr>
        <w:t> </w:t>
      </w:r>
      <w:r w:rsidR="00BD4DBB">
        <w:rPr>
          <w:rFonts w:ascii="Arial" w:hAnsi="Arial" w:cs="Arial"/>
          <w:b/>
          <w:bCs/>
          <w:noProof/>
        </w:rPr>
        <w:t> </w:t>
      </w:r>
      <w:r w:rsidR="00BD4DBB">
        <w:rPr>
          <w:rFonts w:ascii="Arial" w:hAnsi="Arial" w:cs="Arial"/>
          <w:b/>
          <w:bCs/>
          <w:noProof/>
        </w:rPr>
        <w:t> </w:t>
      </w:r>
      <w:r w:rsidR="00BD4DBB">
        <w:rPr>
          <w:rFonts w:ascii="Arial" w:hAnsi="Arial" w:cs="Arial"/>
          <w:b/>
          <w:bCs/>
          <w:noProof/>
        </w:rPr>
        <w:t> </w:t>
      </w:r>
      <w:r w:rsidR="00BD4DBB">
        <w:rPr>
          <w:rFonts w:ascii="Arial" w:hAnsi="Arial" w:cs="Arial"/>
          <w:b/>
          <w:bCs/>
        </w:rPr>
        <w:fldChar w:fldCharType="end"/>
      </w:r>
    </w:p>
    <w:p w14:paraId="78D9DEDF" w14:textId="77777777" w:rsidR="009639F0" w:rsidRDefault="009639F0" w:rsidP="005C1FDC">
      <w:pPr>
        <w:spacing w:line="276" w:lineRule="auto"/>
        <w:rPr>
          <w:rFonts w:ascii="Arial" w:hAnsi="Arial" w:cs="Arial"/>
          <w:b/>
          <w:bCs/>
        </w:rPr>
      </w:pPr>
    </w:p>
    <w:p w14:paraId="19DD6107" w14:textId="77777777" w:rsidR="00A40813" w:rsidRDefault="00A40813" w:rsidP="005C1FDC">
      <w:pPr>
        <w:spacing w:line="276" w:lineRule="auto"/>
        <w:rPr>
          <w:rFonts w:ascii="Arial" w:hAnsi="Arial" w:cs="Arial"/>
          <w:b/>
          <w:bCs/>
        </w:rPr>
      </w:pPr>
    </w:p>
    <w:p w14:paraId="7A50EBC4" w14:textId="0EB7D5A6" w:rsidR="005C1FDC" w:rsidRPr="00BD4DBB" w:rsidRDefault="005C1FDC" w:rsidP="005C1FDC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Sonstige Hinweise: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14:paraId="69B90710" w14:textId="77777777" w:rsidR="005C1FDC" w:rsidRPr="004B285F" w:rsidRDefault="005C1FDC" w:rsidP="005C1FDC">
      <w:pPr>
        <w:spacing w:line="276" w:lineRule="auto"/>
        <w:rPr>
          <w:rFonts w:ascii="Arial" w:hAnsi="Arial" w:cs="Arial"/>
          <w:b/>
          <w:bCs/>
        </w:rPr>
      </w:pPr>
    </w:p>
    <w:sectPr w:rsidR="005C1FDC" w:rsidRPr="004B285F" w:rsidSect="0048192B">
      <w:headerReference w:type="default" r:id="rId7"/>
      <w:footerReference w:type="default" r:id="rId8"/>
      <w:pgSz w:w="11900" w:h="16820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300374" w14:textId="77777777" w:rsidR="00DF747D" w:rsidRDefault="00DF747D" w:rsidP="00981AE7">
      <w:r>
        <w:separator/>
      </w:r>
    </w:p>
  </w:endnote>
  <w:endnote w:type="continuationSeparator" w:id="0">
    <w:p w14:paraId="30E25B00" w14:textId="77777777" w:rsidR="00DF747D" w:rsidRDefault="00DF747D" w:rsidP="009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2FD01" w14:textId="58BCBA83" w:rsidR="00981AE7" w:rsidRDefault="00981AE7" w:rsidP="00981AE7">
    <w:pPr>
      <w:pStyle w:val="Fuzeile"/>
      <w:tabs>
        <w:tab w:val="clear" w:pos="4536"/>
        <w:tab w:val="clear" w:pos="9072"/>
        <w:tab w:val="left" w:pos="6804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D9A6EA" w14:textId="77777777" w:rsidR="00DF747D" w:rsidRDefault="00DF747D" w:rsidP="00981AE7">
      <w:r>
        <w:separator/>
      </w:r>
    </w:p>
  </w:footnote>
  <w:footnote w:type="continuationSeparator" w:id="0">
    <w:p w14:paraId="6830409B" w14:textId="77777777" w:rsidR="00DF747D" w:rsidRDefault="00DF747D" w:rsidP="009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8A91B" w14:textId="77777777" w:rsidR="006156C7" w:rsidRPr="00BA5029" w:rsidRDefault="006156C7" w:rsidP="006156C7">
    <w:pPr>
      <w:pStyle w:val="Kopfzeile"/>
      <w:tabs>
        <w:tab w:val="clear" w:pos="9072"/>
        <w:tab w:val="right" w:pos="10460"/>
      </w:tabs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D11E5E2" wp14:editId="52ACCD4B">
          <wp:simplePos x="0" y="0"/>
          <wp:positionH relativeFrom="column">
            <wp:posOffset>0</wp:posOffset>
          </wp:positionH>
          <wp:positionV relativeFrom="paragraph">
            <wp:posOffset>231140</wp:posOffset>
          </wp:positionV>
          <wp:extent cx="1125415" cy="292431"/>
          <wp:effectExtent l="0" t="0" r="5080" b="0"/>
          <wp:wrapNone/>
          <wp:docPr id="1344146533" name="Grafik 3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747740" name="Grafik 3" descr="Ein Bild, das Schrift, Tex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415" cy="29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                    </w:t>
    </w:r>
    <w:r>
      <w:rPr>
        <w:u w:val="single"/>
      </w:rPr>
      <w:tab/>
    </w:r>
    <w:r>
      <w:rPr>
        <w:u w:val="single"/>
      </w:rPr>
      <w:tab/>
      <w:t xml:space="preserve">       </w:t>
    </w:r>
    <w:r>
      <w:rPr>
        <w:rFonts w:ascii="Aptos" w:hAnsi="Aptos"/>
        <w:u w:val="single"/>
      </w:rPr>
      <w:t xml:space="preserve">    A</w:t>
    </w:r>
    <w:r w:rsidRPr="00244960">
      <w:rPr>
        <w:rFonts w:ascii="Aptos" w:hAnsi="Aptos"/>
        <w:u w:val="single"/>
      </w:rPr>
      <w:t xml:space="preserve">USBILDUNGSVORBEREITUNG </w:t>
    </w:r>
    <w:r w:rsidRPr="00BA5029">
      <w:rPr>
        <w:u w:val="single"/>
      </w:rPr>
      <w:t xml:space="preserve">  </w:t>
    </w:r>
    <w:r w:rsidRPr="00BA5029">
      <w:rPr>
        <w:noProof/>
        <w:u w:val="single"/>
      </w:rPr>
      <w:drawing>
        <wp:inline distT="0" distB="0" distL="0" distR="0" wp14:anchorId="4A4C86F2" wp14:editId="74E1BD70">
          <wp:extent cx="550838" cy="523631"/>
          <wp:effectExtent l="0" t="0" r="0" b="0"/>
          <wp:docPr id="243316127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576061" name="Grafik 1" descr="Ein Bild, das Schrift, Logo, Grafiken, Symbol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50838" cy="523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048E43" w14:textId="77777777" w:rsidR="00981AE7" w:rsidRDefault="00981AE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D431D9"/>
    <w:multiLevelType w:val="hybridMultilevel"/>
    <w:tmpl w:val="42E481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172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C8"/>
    <w:rsid w:val="00010BB4"/>
    <w:rsid w:val="000170C9"/>
    <w:rsid w:val="000318CA"/>
    <w:rsid w:val="00035E35"/>
    <w:rsid w:val="00044C5A"/>
    <w:rsid w:val="000C22BB"/>
    <w:rsid w:val="000C533F"/>
    <w:rsid w:val="000D3CB1"/>
    <w:rsid w:val="000E4C0A"/>
    <w:rsid w:val="001661DC"/>
    <w:rsid w:val="001E726A"/>
    <w:rsid w:val="00232BCD"/>
    <w:rsid w:val="00254EDA"/>
    <w:rsid w:val="0028391A"/>
    <w:rsid w:val="002C2627"/>
    <w:rsid w:val="002C73C8"/>
    <w:rsid w:val="002E4930"/>
    <w:rsid w:val="002F600B"/>
    <w:rsid w:val="003026B3"/>
    <w:rsid w:val="00337640"/>
    <w:rsid w:val="0034178E"/>
    <w:rsid w:val="003449D9"/>
    <w:rsid w:val="003920A5"/>
    <w:rsid w:val="00401BC6"/>
    <w:rsid w:val="00470135"/>
    <w:rsid w:val="0048192B"/>
    <w:rsid w:val="00494E52"/>
    <w:rsid w:val="00494FA1"/>
    <w:rsid w:val="004A5DDC"/>
    <w:rsid w:val="004B285F"/>
    <w:rsid w:val="004D32A1"/>
    <w:rsid w:val="00504675"/>
    <w:rsid w:val="0052563E"/>
    <w:rsid w:val="005B62DB"/>
    <w:rsid w:val="005C1FDC"/>
    <w:rsid w:val="005C237D"/>
    <w:rsid w:val="005D4C5B"/>
    <w:rsid w:val="005D6A68"/>
    <w:rsid w:val="005D6E56"/>
    <w:rsid w:val="0060275E"/>
    <w:rsid w:val="00604A3D"/>
    <w:rsid w:val="006156C7"/>
    <w:rsid w:val="00622FF1"/>
    <w:rsid w:val="00625622"/>
    <w:rsid w:val="006F4BE4"/>
    <w:rsid w:val="007119E3"/>
    <w:rsid w:val="00715AF8"/>
    <w:rsid w:val="00715E88"/>
    <w:rsid w:val="00752AC1"/>
    <w:rsid w:val="007562B5"/>
    <w:rsid w:val="0075766C"/>
    <w:rsid w:val="00781484"/>
    <w:rsid w:val="00783D60"/>
    <w:rsid w:val="007A1EC2"/>
    <w:rsid w:val="007B2AD2"/>
    <w:rsid w:val="007F0990"/>
    <w:rsid w:val="00806382"/>
    <w:rsid w:val="00807496"/>
    <w:rsid w:val="0084307C"/>
    <w:rsid w:val="00844E5A"/>
    <w:rsid w:val="009639F0"/>
    <w:rsid w:val="00967A03"/>
    <w:rsid w:val="00981AE7"/>
    <w:rsid w:val="009A2374"/>
    <w:rsid w:val="009F5856"/>
    <w:rsid w:val="00A03446"/>
    <w:rsid w:val="00A11036"/>
    <w:rsid w:val="00A40813"/>
    <w:rsid w:val="00A54708"/>
    <w:rsid w:val="00A559AB"/>
    <w:rsid w:val="00A638D6"/>
    <w:rsid w:val="00A90830"/>
    <w:rsid w:val="00AA6FF3"/>
    <w:rsid w:val="00AC3918"/>
    <w:rsid w:val="00AE1EB9"/>
    <w:rsid w:val="00B44ACF"/>
    <w:rsid w:val="00B50280"/>
    <w:rsid w:val="00B72837"/>
    <w:rsid w:val="00B97D3E"/>
    <w:rsid w:val="00BB143C"/>
    <w:rsid w:val="00BC287C"/>
    <w:rsid w:val="00BD4DBB"/>
    <w:rsid w:val="00C25262"/>
    <w:rsid w:val="00C57B0F"/>
    <w:rsid w:val="00C87272"/>
    <w:rsid w:val="00CD72FC"/>
    <w:rsid w:val="00CE3C22"/>
    <w:rsid w:val="00CF6AD4"/>
    <w:rsid w:val="00D142A1"/>
    <w:rsid w:val="00D15EB0"/>
    <w:rsid w:val="00D3027D"/>
    <w:rsid w:val="00D36D3E"/>
    <w:rsid w:val="00D64E87"/>
    <w:rsid w:val="00DB6D00"/>
    <w:rsid w:val="00DE61F7"/>
    <w:rsid w:val="00DE6656"/>
    <w:rsid w:val="00DF0921"/>
    <w:rsid w:val="00DF747D"/>
    <w:rsid w:val="00E12777"/>
    <w:rsid w:val="00E2781C"/>
    <w:rsid w:val="00E51C4B"/>
    <w:rsid w:val="00E60967"/>
    <w:rsid w:val="00E71DBF"/>
    <w:rsid w:val="00E748FD"/>
    <w:rsid w:val="00ED1149"/>
    <w:rsid w:val="00EF1747"/>
    <w:rsid w:val="00F076B2"/>
    <w:rsid w:val="00F25775"/>
    <w:rsid w:val="00F37D14"/>
    <w:rsid w:val="00F5041E"/>
    <w:rsid w:val="00F56D81"/>
    <w:rsid w:val="00F6781B"/>
    <w:rsid w:val="00F74468"/>
    <w:rsid w:val="00F762B5"/>
    <w:rsid w:val="00F76689"/>
    <w:rsid w:val="00FB22F0"/>
    <w:rsid w:val="00FD4FE0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D95B"/>
  <w15:chartTrackingRefBased/>
  <w15:docId w15:val="{971EE358-D68E-4B44-9C13-9D439B5D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73C8"/>
  </w:style>
  <w:style w:type="paragraph" w:styleId="berschrift1">
    <w:name w:val="heading 1"/>
    <w:basedOn w:val="Standard"/>
    <w:next w:val="Standard"/>
    <w:link w:val="berschrift1Zchn"/>
    <w:uiPriority w:val="9"/>
    <w:qFormat/>
    <w:rsid w:val="0098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1A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1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1A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A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A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A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A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1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1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1A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1A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8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A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1AE7"/>
    <w:pPr>
      <w:spacing w:before="160" w:after="160"/>
      <w:jc w:val="center"/>
    </w:pPr>
    <w:rPr>
      <w:rFonts w:eastAsiaTheme="minorEastAsia"/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8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1AE7"/>
    <w:pPr>
      <w:ind w:left="720"/>
      <w:contextualSpacing/>
    </w:pPr>
    <w:rPr>
      <w:rFonts w:eastAsiaTheme="minorEastAsia"/>
    </w:rPr>
  </w:style>
  <w:style w:type="character" w:styleId="IntensiveHervorhebung">
    <w:name w:val="Intense Emphasis"/>
    <w:basedOn w:val="Absatz-Standardschriftart"/>
    <w:uiPriority w:val="21"/>
    <w:qFormat/>
    <w:rsid w:val="00981A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1A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1AE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1AE7"/>
    <w:pPr>
      <w:tabs>
        <w:tab w:val="center" w:pos="4536"/>
        <w:tab w:val="right" w:pos="9072"/>
      </w:tabs>
    </w:pPr>
    <w:rPr>
      <w:rFonts w:eastAsiaTheme="minorEastAsia"/>
    </w:rPr>
  </w:style>
  <w:style w:type="character" w:customStyle="1" w:styleId="KopfzeileZchn">
    <w:name w:val="Kopfzeile Zchn"/>
    <w:basedOn w:val="Absatz-Standardschriftart"/>
    <w:link w:val="Kopfzeile"/>
    <w:uiPriority w:val="99"/>
    <w:rsid w:val="00981AE7"/>
  </w:style>
  <w:style w:type="paragraph" w:styleId="Fuzeile">
    <w:name w:val="footer"/>
    <w:basedOn w:val="Standard"/>
    <w:link w:val="FuzeileZchn"/>
    <w:uiPriority w:val="99"/>
    <w:unhideWhenUsed/>
    <w:rsid w:val="00981AE7"/>
    <w:pPr>
      <w:tabs>
        <w:tab w:val="center" w:pos="4536"/>
        <w:tab w:val="right" w:pos="9072"/>
      </w:tabs>
    </w:pPr>
    <w:rPr>
      <w:rFonts w:eastAsiaTheme="minorEastAsia"/>
    </w:rPr>
  </w:style>
  <w:style w:type="character" w:customStyle="1" w:styleId="FuzeileZchn">
    <w:name w:val="Fußzeile Zchn"/>
    <w:basedOn w:val="Absatz-Standardschriftart"/>
    <w:link w:val="Fuzeile"/>
    <w:uiPriority w:val="99"/>
    <w:rsid w:val="00981AE7"/>
  </w:style>
  <w:style w:type="character" w:styleId="Hyperlink">
    <w:name w:val="Hyperlink"/>
    <w:basedOn w:val="Absatz-Standardschriftart"/>
    <w:uiPriority w:val="99"/>
    <w:unhideWhenUsed/>
    <w:rsid w:val="002C73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2837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4D32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4D32A1"/>
  </w:style>
  <w:style w:type="character" w:customStyle="1" w:styleId="eop">
    <w:name w:val="eop"/>
    <w:basedOn w:val="Absatz-Standardschriftart"/>
    <w:rsid w:val="004D32A1"/>
  </w:style>
  <w:style w:type="paragraph" w:customStyle="1" w:styleId="p1">
    <w:name w:val="p1"/>
    <w:basedOn w:val="Standard"/>
    <w:rsid w:val="005D6A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corinnafriedrich/Library/Group%20Containers/UBF8T346G9.Office/User%20Content.localized/Templates.localized/AV_offiziell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AV_offiziell_Vorlage.dotx</Template>
  <TotalTime>0</TotalTime>
  <Pages>1</Pages>
  <Words>137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Ruch</cp:lastModifiedBy>
  <cp:revision>77</cp:revision>
  <cp:lastPrinted>2026-02-12T16:03:00Z</cp:lastPrinted>
  <dcterms:created xsi:type="dcterms:W3CDTF">2026-02-10T12:59:00Z</dcterms:created>
  <dcterms:modified xsi:type="dcterms:W3CDTF">2026-06-29T12:00:00Z</dcterms:modified>
</cp:coreProperties>
</file>