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F263A1" w14:textId="77777777" w:rsidR="00880FF1" w:rsidRPr="004B285F" w:rsidRDefault="00880FF1" w:rsidP="00D53502">
      <w:pPr>
        <w:spacing w:line="276" w:lineRule="auto"/>
        <w:rPr>
          <w:rFonts w:cs="Arial"/>
          <w:b/>
          <w:bCs/>
        </w:rPr>
      </w:pPr>
    </w:p>
    <w:p w14:paraId="6DE4B83B" w14:textId="568E92C9" w:rsidR="00880FF1" w:rsidRPr="00D53502" w:rsidRDefault="008622CD" w:rsidP="00D53502">
      <w:pPr>
        <w:ind w:right="284"/>
        <w:jc w:val="both"/>
      </w:pPr>
      <w:r>
        <w:rPr>
          <w:rFonts w:cs="Arial"/>
          <w:b/>
          <w:bCs/>
        </w:rPr>
        <w:t xml:space="preserve">Aktueller Stand der Noten und Fehlzeiten </w:t>
      </w:r>
    </w:p>
    <w:p w14:paraId="7A7C97BB" w14:textId="77777777" w:rsidR="00880FF1" w:rsidRPr="002E4930" w:rsidRDefault="00880FF1" w:rsidP="00880FF1">
      <w:pPr>
        <w:spacing w:line="276" w:lineRule="auto"/>
        <w:jc w:val="right"/>
        <w:rPr>
          <w:rFonts w:cs="Arial"/>
        </w:rPr>
      </w:pPr>
      <w:r w:rsidRPr="002E4930">
        <w:rPr>
          <w:rFonts w:cs="Arial"/>
        </w:rPr>
        <w:t>Lahr, 30.07.2026</w:t>
      </w:r>
    </w:p>
    <w:p w14:paraId="1D6A964D" w14:textId="6ADA1D98" w:rsidR="00880FF1" w:rsidRPr="005C5B22" w:rsidRDefault="00880FF1" w:rsidP="00D53502">
      <w:pPr>
        <w:spacing w:line="276" w:lineRule="auto"/>
        <w:rPr>
          <w:rFonts w:cs="Arial"/>
          <w:szCs w:val="22"/>
        </w:rPr>
      </w:pPr>
      <w:r w:rsidRPr="005C5B22">
        <w:rPr>
          <w:rFonts w:cs="Arial"/>
          <w:b/>
          <w:bCs/>
          <w:szCs w:val="22"/>
          <w:lang w:val="en-US"/>
        </w:rPr>
        <w:t>Mira Vollstaendig</w:t>
      </w:r>
      <w:r w:rsidR="0040679F">
        <w:rPr>
          <w:rFonts w:cs="Arial"/>
          <w:b/>
          <w:bCs/>
          <w:szCs w:val="22"/>
          <w:lang w:val="en-US"/>
        </w:rPr>
        <w:t>,</w:t>
      </w:r>
      <w:r w:rsidR="00C33604">
        <w:rPr>
          <w:rFonts w:cs="Arial"/>
          <w:b/>
          <w:bCs/>
          <w:szCs w:val="22"/>
          <w:lang w:val="en-US"/>
        </w:rPr>
        <w:t xml:space="preserve"> AV1</w:t>
      </w:r>
    </w:p>
    <w:p w14:paraId="1D14D227" w14:textId="77777777" w:rsidR="00880FF1" w:rsidRDefault="00880FF1" w:rsidP="00880FF1">
      <w:pPr>
        <w:spacing w:line="276" w:lineRule="auto"/>
        <w:rPr>
          <w:rFonts w:cs="Arial"/>
          <w:szCs w:val="22"/>
        </w:rPr>
      </w:pPr>
    </w:p>
    <w:p w14:paraId="54DDBAC0" w14:textId="77777777" w:rsidR="00625563" w:rsidRPr="005C5B22" w:rsidRDefault="00625563" w:rsidP="00880FF1">
      <w:pPr>
        <w:spacing w:line="276" w:lineRule="auto"/>
        <w:rPr>
          <w:rFonts w:cs="Arial"/>
          <w:szCs w:val="22"/>
        </w:rPr>
      </w:pPr>
    </w:p>
    <w:p w14:paraId="087644FC" w14:textId="22865AFC" w:rsidR="00C700C7" w:rsidRPr="00C700C7" w:rsidRDefault="00C700C7" w:rsidP="005774FE">
      <w:pPr>
        <w:spacing w:line="259" w:lineRule="auto"/>
        <w:ind w:right="284"/>
        <w:jc w:val="both"/>
        <w:rPr>
          <w:b/>
          <w:bCs/>
        </w:rPr>
      </w:pPr>
      <w:r w:rsidRPr="00C700C7">
        <w:rPr>
          <w:b/>
          <w:bCs/>
        </w:rPr>
        <w:t>Aktueller Stand</w:t>
      </w:r>
      <w:r w:rsidR="00D1427B">
        <w:rPr>
          <w:b/>
          <w:bCs/>
        </w:rPr>
        <w:t xml:space="preserve"> Noten</w:t>
      </w:r>
    </w:p>
    <w:p w14:paraId="7F563F82" w14:textId="77777777" w:rsidR="00C700C7" w:rsidRDefault="00C700C7" w:rsidP="005774FE">
      <w:pPr>
        <w:spacing w:line="259" w:lineRule="auto"/>
        <w:ind w:right="284"/>
        <w:jc w:val="both"/>
      </w:pPr>
    </w:p>
    <w:p w14:paraId="6E164E59" w14:textId="5C91DB71" w:rsidR="00C700C7" w:rsidRDefault="00244512" w:rsidP="005774FE">
      <w:pPr>
        <w:spacing w:line="259" w:lineRule="auto"/>
        <w:ind w:right="284"/>
        <w:jc w:val="both"/>
      </w:pPr>
      <w:r w:rsidRPr="00244512"/>
    </w:p>
    <w:tbl>
      <w:tblPr>
        <w:tblStyle w:val="Tabellenraster"/>
        <w:tblW w:type="auto" w:w="0"/>
        <w:tblLayout w:type="fixed"/>
        <w:tblLook w:firstColumn="1" w:firstRow="1" w:lastColumn="0" w:lastRow="0" w:noHBand="0" w:noVBand="1" w:val="04A0"/>
      </w:tblPr>
      <w:tblGrid>
        <w:gridCol w:w="1376"/>
        <w:gridCol w:w="1376"/>
        <w:gridCol w:w="1376"/>
        <w:gridCol w:w="1376"/>
        <w:gridCol w:w="1376"/>
        <w:gridCol w:w="1376"/>
        <w:gridCol w:w="1376"/>
      </w:tblGrid>
      <w:tr>
        <w:tc>
          <w:tcPr>
            <w:tcW w:type="dxa" w:w="1530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Fach</w:t>
            </w:r>
          </w:p>
        </w:tc>
        <w:tc>
          <w:tcPr>
            <w:tcW w:type="dxa" w:w="567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A</w:t>
            </w:r>
          </w:p>
        </w:tc>
        <w:tc>
          <w:tcPr>
            <w:tcW w:type="dxa" w:w="567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C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Fach</w:t>
            </w:r>
          </w:p>
        </w:tc>
        <w:tc>
          <w:tcPr>
            <w:tcW w:type="dxa" w:w="567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A</w:t>
            </w:r>
          </w:p>
        </w:tc>
        <w:tc>
          <w:tcPr>
            <w:tcW w:type="dxa" w:w="567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C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D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4,6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E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4,5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M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4,5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GGK / LWK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2,6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4,6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CH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2,6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4,6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PH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2,6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4,6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CAN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4,5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REL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2,6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4,6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SPO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2,0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4,0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GTF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4,5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BFK LFP1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2,4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4,4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BPK LFP1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2,2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4,2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BFK LFP2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2,4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4,4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BPK LFP2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2,2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4,2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BFK LFP3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2,4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4,4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BPK LFP3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2,2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4,2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BFK LFP4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2,4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4,4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BPK LFP4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2,2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4,2</w:t>
            </w:r>
          </w:p>
        </w:tc>
      </w:tr>
    </w:tbl>
    <w:p w14:paraId="0F24180D" w14:textId="77777777" w:rsidR="00BD246D" w:rsidRDefault="00BD246D" w:rsidP="00BD246D">
      <w:pPr>
        <w:ind w:right="284"/>
        <w:jc w:val="both"/>
      </w:pPr>
    </w:p>
    <w:p w14:paraId="16743A52" w14:textId="7118FA16" w:rsidR="00C700C7" w:rsidRDefault="00244512" w:rsidP="00BD246D">
      <w:pPr>
        <w:ind w:right="284"/>
        <w:jc w:val="both"/>
      </w:pPr>
      <w:r w:rsidRPr="00244512"/>
    </w:p>
    <w:tbl>
      <w:tblPr>
        <w:tblStyle w:val="Tabellenraster"/>
        <w:tblW w:type="auto" w:w="0"/>
        <w:tblLayout w:type="autofit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c>
          <w:tcPr>
            <w:tcW w:type="dxa" w:w="3685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HK</w:t>
            </w:r>
          </w:p>
        </w:tc>
        <w:tc>
          <w:tcPr>
            <w:tcW w:type="dxa" w:w="1417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1. Halbjahr</w:t>
            </w:r>
          </w:p>
        </w:tc>
        <w:tc>
          <w:tcPr>
            <w:tcW w:type="dxa" w:w="1417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2. Halbjahr</w:t>
            </w:r>
          </w:p>
        </w:tc>
      </w:tr>
      <w:tr>
        <w:tc>
          <w:tcPr>
            <w:tcW w:type="dxa" w:w="3685"/>
            <w:shd w:fill="D9D9D9"/>
            <w:vAlign w:val="center"/>
          </w:tcPr>
          <w:p>
            <w:r>
              <w:rPr>
                <w:b/>
              </w:rPr>
              <w:t>K1 Motivation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4,5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3,5</w:t>
            </w:r>
          </w:p>
        </w:tc>
      </w:tr>
      <w:tr>
        <w:tc>
          <w:tcPr>
            <w:tcW w:type="dxa" w:w="3685"/>
            <w:shd w:fill="D9D9D9"/>
            <w:vAlign w:val="center"/>
          </w:tcPr>
          <w:p>
            <w:r>
              <w:rPr>
                <w:b/>
              </w:rPr>
              <w:t>K2 Umgang mit anderen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3,2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4,5</w:t>
            </w:r>
          </w:p>
        </w:tc>
      </w:tr>
      <w:tr>
        <w:tc>
          <w:tcPr>
            <w:tcW w:type="dxa" w:w="3685"/>
            <w:shd w:fill="D9D9D9"/>
            <w:vAlign w:val="center"/>
          </w:tcPr>
          <w:p>
            <w:r>
              <w:rPr>
                <w:b/>
              </w:rPr>
              <w:t>K3 Verantwortungsbewusstsein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3,5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3,5</w:t>
            </w:r>
          </w:p>
        </w:tc>
      </w:tr>
      <w:tr>
        <w:tc>
          <w:tcPr>
            <w:tcW w:type="dxa" w:w="3685"/>
            <w:shd w:fill="D9D9D9"/>
            <w:vAlign w:val="center"/>
          </w:tcPr>
          <w:p>
            <w:r>
              <w:rPr>
                <w:b/>
              </w:rPr>
              <w:t>K4 Kommunikation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3,5</w:t>
            </w:r>
          </w:p>
        </w:tc>
      </w:tr>
      <w:tr>
        <w:tc>
          <w:tcPr>
            <w:tcW w:type="dxa" w:w="3685"/>
            <w:shd w:fill="D9D9D9"/>
            <w:vAlign w:val="center"/>
          </w:tcPr>
          <w:p>
            <w:r>
              <w:rPr>
                <w:b/>
              </w:rPr>
              <w:t>K5 Arbeitsweise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4,5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4,5</w:t>
            </w:r>
          </w:p>
        </w:tc>
      </w:tr>
    </w:tbl>
    <w:p w14:paraId="5EE09478" w14:textId="77777777" w:rsidR="00C700C7" w:rsidRDefault="00C700C7" w:rsidP="00BD246D">
      <w:pPr>
        <w:ind w:right="284"/>
        <w:jc w:val="both"/>
      </w:pPr>
    </w:p>
    <w:p w14:paraId="27ABE9CB" w14:textId="77777777" w:rsidR="00EF5085" w:rsidRDefault="00EF5085" w:rsidP="00BD246D">
      <w:pPr>
        <w:ind w:right="284"/>
        <w:jc w:val="both"/>
      </w:pPr>
    </w:p>
    <w:p w14:paraId="64DD2729" w14:textId="1A0E96E6" w:rsidR="00D1427B" w:rsidRPr="00D1427B" w:rsidRDefault="00D1427B" w:rsidP="00BD246D">
      <w:pPr>
        <w:ind w:right="284"/>
        <w:jc w:val="both"/>
        <w:rPr>
          <w:b/>
          <w:bCs/>
        </w:rPr>
      </w:pPr>
      <w:r>
        <w:rPr>
          <w:b/>
          <w:bCs/>
        </w:rPr>
        <w:t xml:space="preserve">Aktueller Stand </w:t>
      </w:r>
      <w:r w:rsidRPr="00D1427B">
        <w:rPr>
          <w:b/>
          <w:bCs/>
        </w:rPr>
        <w:t>Fehlzeiten</w:t>
      </w:r>
      <w:r w:rsidR="0098152A">
        <w:rPr>
          <w:b/>
          <w:bCs/>
        </w:rPr>
        <w:t xml:space="preserve"> und Praktika</w:t>
      </w:r>
    </w:p>
    <w:p w14:paraId="75A639AB" w14:textId="77777777" w:rsidR="00D1427B" w:rsidRDefault="00D1427B" w:rsidP="00BD246D">
      <w:pPr>
        <w:ind w:right="284"/>
        <w:jc w:val="both"/>
      </w:pPr>
    </w:p>
    <w:p w14:paraId="2CE7AC88" w14:textId="77777777" w:rsidR="00D1427B" w:rsidRPr="00D1427B" w:rsidRDefault="00D1427B" w:rsidP="00D1427B">
      <w:pPr>
        <w:ind w:right="284"/>
        <w:jc w:val="both"/>
      </w:pPr>
      <w:r w:rsidRPr="00D1427B"/>
    </w:p>
    <w:tbl>
      <w:tblPr>
        <w:tblStyle w:val="Tabellenraster"/>
        <w:tblW w:type="auto" w:w="0"/>
        <w:tblLayout w:type="autofit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5103"/>
            <w:tcBorders>
              <w:top w:val="nil"/>
              <w:bottom w:val="nil"/>
              <w:left w:val="nil"/>
              <w:right w:val="nil"/>
            </w:tcBorders>
          </w:tcPr>
          <w:p/>
          <w:tbl>
            <w:tblPr>
              <w:tblStyle w:val="Tabellenraster"/>
              <w:tblW w:type="auto" w:w="0"/>
              <w:tblLook w:firstColumn="1" w:firstRow="1" w:lastColumn="0" w:lastRow="0" w:noHBand="0" w:noVBand="1" w:val="04A0"/>
            </w:tblPr>
            <w:tblGrid>
              <w:gridCol w:w="2408"/>
              <w:gridCol w:w="2408"/>
            </w:tblGrid>
            <w:tr>
              <w:tc>
                <w:tcPr>
                  <w:tcW w:type="dxa" w:w="2721"/>
                  <w:shd w:fill="D9D9D9"/>
                  <w:vAlign w:val="center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Bereich</w:t>
                  </w:r>
                </w:p>
              </w:tc>
              <w:tc>
                <w:tcPr>
                  <w:tcW w:type="dxa" w:w="1134"/>
                  <w:shd w:fill="D9D9D9"/>
                  <w:vAlign w:val="center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Fehlzeiten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Summe Fehlstunden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38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Fehlstunden entsch.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28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offen/unentsch.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10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Verspätungen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7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KB-Einträge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4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BFK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2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BPK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3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D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2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E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M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2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GGK / LWK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WiSo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CH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PH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2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REL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CAN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SPO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OLZ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2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LBAV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DAF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</w:tbl>
          <w:p/>
        </w:tc>
        <w:tc>
          <w:tcPr>
            <w:tcW w:type="dxa" w:w="3969"/>
            <w:tcBorders>
              <w:top w:val="nil"/>
              <w:bottom w:val="nil"/>
              <w:left w:val="nil"/>
              <w:right w:val="nil"/>
            </w:tcBorders>
          </w:tcPr>
          <w:p/>
          <w:tbl>
            <w:tblPr>
              <w:tblStyle w:val="Tabellenraster"/>
              <w:tblW w:type="auto" w:w="0"/>
              <w:tblLook w:firstColumn="1" w:firstRow="1" w:lastColumn="0" w:lastRow="0" w:noHBand="0" w:noVBand="1" w:val="04A0"/>
            </w:tblPr>
            <w:tblGrid>
              <w:gridCol w:w="2408"/>
              <w:gridCol w:w="2408"/>
            </w:tblGrid>
            <w:tr>
              <w:tc>
                <w:tcPr>
                  <w:tcW w:type="dxa" w:w="2041"/>
                  <w:shd w:fill="D9D9D9"/>
                  <w:vAlign w:val="center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Praktikum</w:t>
                  </w:r>
                </w:p>
              </w:tc>
              <w:tc>
                <w:tcPr>
                  <w:tcW w:type="dxa" w:w="1134"/>
                  <w:shd w:fill="D9D9D9"/>
                  <w:vAlign w:val="center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Tage anw.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Woche 1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4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Woche 2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5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Woche 3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3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Woche 4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4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Woche 5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5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Woche 6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3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Summe Tage anw.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24</w:t>
                  </w:r>
                </w:p>
              </w:tc>
            </w:tr>
          </w:tbl>
          <w:p/>
        </w:tc>
      </w:tr>
    </w:tbl>
    <w:p w14:paraId="4098C74A" w14:textId="77777777" w:rsidR="00625563" w:rsidRDefault="00625563" w:rsidP="00BD246D">
      <w:pPr>
        <w:ind w:right="284"/>
        <w:jc w:val="both"/>
      </w:pPr>
    </w:p>
    <w:p w14:paraId="4E5E38F4" w14:textId="38F4923A" w:rsidR="00663321" w:rsidRDefault="00663321" w:rsidP="00BD246D">
      <w:pPr>
        <w:ind w:right="284"/>
        <w:jc w:val="both"/>
      </w:pPr>
    </w:p>
    <w:p w14:paraId="1B24BC07" w14:textId="77777777" w:rsidR="00D15925" w:rsidRDefault="00D15925" w:rsidP="00D15925">
      <w:pPr>
        <w:ind w:right="284"/>
        <w:jc w:val="both"/>
      </w:pPr>
    </w:p>
    <w:p w14:paraId="48EEB0A3" w14:textId="39A36C88" w:rsidR="001479AF" w:rsidRPr="00916AC5" w:rsidRDefault="001479AF" w:rsidP="00BA7175"/>
    <w:sectPr w:rsidR="001479AF" w:rsidRPr="00916AC5" w:rsidSect="0048192B">
      <w:headerReference w:type="default" r:id="rId6"/>
      <w:footerReference w:type="default" r:id="rId7"/>
      <w:pgSz w:w="11900" w:h="16820"/>
      <w:pgMar w:top="141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E60709" w14:textId="77777777" w:rsidR="00777B39" w:rsidRDefault="00777B39" w:rsidP="00981AE7">
      <w:r>
        <w:separator/>
      </w:r>
    </w:p>
  </w:endnote>
  <w:endnote w:type="continuationSeparator" w:id="0">
    <w:p w14:paraId="4535CDF7" w14:textId="77777777" w:rsidR="00777B39" w:rsidRDefault="00777B39" w:rsidP="00981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2C8DBC" w14:textId="07C371D8" w:rsidR="00981AE7" w:rsidRDefault="00981AE7" w:rsidP="00981AE7">
    <w:pPr>
      <w:pStyle w:val="Fuzeile"/>
      <w:tabs>
        <w:tab w:val="clear" w:pos="4536"/>
        <w:tab w:val="clear" w:pos="9072"/>
        <w:tab w:val="left" w:pos="6804"/>
      </w:tabs>
      <w:jc w:val="righ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612374" w14:textId="77777777" w:rsidR="00777B39" w:rsidRDefault="00777B39" w:rsidP="00981AE7">
      <w:r>
        <w:separator/>
      </w:r>
    </w:p>
  </w:footnote>
  <w:footnote w:type="continuationSeparator" w:id="0">
    <w:p w14:paraId="6417DD65" w14:textId="77777777" w:rsidR="00777B39" w:rsidRDefault="00777B39" w:rsidP="00981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657897" w14:textId="77777777" w:rsidR="00E121CD" w:rsidRPr="00BA5029" w:rsidRDefault="00E121CD" w:rsidP="00E121CD">
    <w:pPr>
      <w:pStyle w:val="Kopfzeile"/>
      <w:tabs>
        <w:tab w:val="clear" w:pos="9072"/>
        <w:tab w:val="right" w:pos="10460"/>
      </w:tabs>
      <w:rPr>
        <w:u w:val="single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97B7312" wp14:editId="7FFA4FB4">
          <wp:simplePos x="0" y="0"/>
          <wp:positionH relativeFrom="column">
            <wp:posOffset>0</wp:posOffset>
          </wp:positionH>
          <wp:positionV relativeFrom="paragraph">
            <wp:posOffset>231140</wp:posOffset>
          </wp:positionV>
          <wp:extent cx="1125415" cy="292431"/>
          <wp:effectExtent l="0" t="0" r="5080" b="0"/>
          <wp:wrapNone/>
          <wp:docPr id="1291492956" name="Grafik 3" descr="Ein Bild, das Schrift, Text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5747740" name="Grafik 3" descr="Ein Bild, das Schrift, Text, Grafiken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5415" cy="2924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u w:val="single"/>
      </w:rPr>
      <w:t xml:space="preserve">                    </w:t>
    </w:r>
    <w:r>
      <w:rPr>
        <w:u w:val="single"/>
      </w:rPr>
      <w:tab/>
    </w:r>
    <w:r>
      <w:rPr>
        <w:u w:val="single"/>
      </w:rPr>
      <w:tab/>
      <w:t xml:space="preserve">       </w:t>
    </w:r>
    <w:r>
      <w:rPr>
        <w:rFonts w:ascii="Aptos" w:hAnsi="Aptos"/>
        <w:u w:val="single"/>
      </w:rPr>
      <w:t xml:space="preserve">    A</w:t>
    </w:r>
    <w:r w:rsidRPr="00244960">
      <w:rPr>
        <w:rFonts w:ascii="Aptos" w:hAnsi="Aptos"/>
        <w:u w:val="single"/>
      </w:rPr>
      <w:t xml:space="preserve">USBILDUNGSVORBEREITUNG </w:t>
    </w:r>
    <w:r w:rsidRPr="00BA5029">
      <w:rPr>
        <w:u w:val="single"/>
      </w:rPr>
      <w:t xml:space="preserve">  </w:t>
    </w:r>
    <w:r w:rsidRPr="00BA5029">
      <w:rPr>
        <w:noProof/>
        <w:u w:val="single"/>
      </w:rPr>
      <w:drawing>
        <wp:inline distT="0" distB="0" distL="0" distR="0" wp14:anchorId="40D0A83F" wp14:editId="1FD35C78">
          <wp:extent cx="550838" cy="523631"/>
          <wp:effectExtent l="0" t="0" r="0" b="0"/>
          <wp:docPr id="243316127" name="Grafik 1" descr="Ein Bild, das Schrift, Logo, Grafiken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3576061" name="Grafik 1" descr="Ein Bild, das Schrift, Logo, Grafiken, Symbol enthält.&#10;&#10;Automatisch generierte Beschreibu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50838" cy="5236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81337E" w14:textId="77777777" w:rsidR="00981AE7" w:rsidRDefault="00981AE7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4FE"/>
    <w:rsid w:val="00043C01"/>
    <w:rsid w:val="00057DEA"/>
    <w:rsid w:val="00084355"/>
    <w:rsid w:val="00086695"/>
    <w:rsid w:val="000E0956"/>
    <w:rsid w:val="00113052"/>
    <w:rsid w:val="00123326"/>
    <w:rsid w:val="0013745C"/>
    <w:rsid w:val="001479AF"/>
    <w:rsid w:val="00183A79"/>
    <w:rsid w:val="00185C6B"/>
    <w:rsid w:val="00197D91"/>
    <w:rsid w:val="001A3F0A"/>
    <w:rsid w:val="00236581"/>
    <w:rsid w:val="00244512"/>
    <w:rsid w:val="002F600B"/>
    <w:rsid w:val="0034178E"/>
    <w:rsid w:val="00350B63"/>
    <w:rsid w:val="00380E71"/>
    <w:rsid w:val="003920A5"/>
    <w:rsid w:val="003E2BA0"/>
    <w:rsid w:val="0040679F"/>
    <w:rsid w:val="0048192B"/>
    <w:rsid w:val="00494FA1"/>
    <w:rsid w:val="004A1694"/>
    <w:rsid w:val="004C15F8"/>
    <w:rsid w:val="004D0E99"/>
    <w:rsid w:val="004F205F"/>
    <w:rsid w:val="00506A34"/>
    <w:rsid w:val="005774FE"/>
    <w:rsid w:val="005B62DB"/>
    <w:rsid w:val="005B79F5"/>
    <w:rsid w:val="005D4C5B"/>
    <w:rsid w:val="005D61EC"/>
    <w:rsid w:val="0060275E"/>
    <w:rsid w:val="00625563"/>
    <w:rsid w:val="006477A7"/>
    <w:rsid w:val="006521B4"/>
    <w:rsid w:val="00663321"/>
    <w:rsid w:val="00673B04"/>
    <w:rsid w:val="00673C9A"/>
    <w:rsid w:val="00696E0E"/>
    <w:rsid w:val="006D3647"/>
    <w:rsid w:val="00716895"/>
    <w:rsid w:val="00721FCF"/>
    <w:rsid w:val="007347E0"/>
    <w:rsid w:val="00777B39"/>
    <w:rsid w:val="00781B07"/>
    <w:rsid w:val="00783D60"/>
    <w:rsid w:val="007A6BC4"/>
    <w:rsid w:val="007D546A"/>
    <w:rsid w:val="00803295"/>
    <w:rsid w:val="008622CD"/>
    <w:rsid w:val="00880FF1"/>
    <w:rsid w:val="008844F1"/>
    <w:rsid w:val="00916AC5"/>
    <w:rsid w:val="0092301C"/>
    <w:rsid w:val="0098152A"/>
    <w:rsid w:val="00981AE7"/>
    <w:rsid w:val="009C57AA"/>
    <w:rsid w:val="009F46E2"/>
    <w:rsid w:val="00A4133A"/>
    <w:rsid w:val="00A84C8E"/>
    <w:rsid w:val="00A8783B"/>
    <w:rsid w:val="00A971E3"/>
    <w:rsid w:val="00BA7175"/>
    <w:rsid w:val="00BD246D"/>
    <w:rsid w:val="00C33604"/>
    <w:rsid w:val="00C353EE"/>
    <w:rsid w:val="00C700C7"/>
    <w:rsid w:val="00D1427B"/>
    <w:rsid w:val="00D142BF"/>
    <w:rsid w:val="00D15925"/>
    <w:rsid w:val="00D53502"/>
    <w:rsid w:val="00D610AC"/>
    <w:rsid w:val="00D74F81"/>
    <w:rsid w:val="00DB6D00"/>
    <w:rsid w:val="00DE61F7"/>
    <w:rsid w:val="00E121CD"/>
    <w:rsid w:val="00E12559"/>
    <w:rsid w:val="00E2781C"/>
    <w:rsid w:val="00EF5085"/>
    <w:rsid w:val="00F5041E"/>
    <w:rsid w:val="00F63CBB"/>
    <w:rsid w:val="00F6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623F9"/>
  <w15:chartTrackingRefBased/>
  <w15:docId w15:val="{E8D1DA7C-3A31-1543-916A-20A8B0C27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74FE"/>
    <w:rPr>
      <w:rFonts w:ascii="Arial" w:eastAsia="Times New Roman" w:hAnsi="Arial" w:cs="Times New Roman"/>
      <w:kern w:val="0"/>
      <w:sz w:val="22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81A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81A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81AE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81AE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81AE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81AE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81AE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81AE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81AE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81A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81A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81A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81AE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81AE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81AE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81AE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81AE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81A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81A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981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81AE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81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81AE7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981AE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81AE7"/>
    <w:pPr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981AE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81A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81AE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81AE7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81AE7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981AE7"/>
  </w:style>
  <w:style w:type="paragraph" w:styleId="Fuzeile">
    <w:name w:val="footer"/>
    <w:basedOn w:val="Standard"/>
    <w:link w:val="FuzeileZchn"/>
    <w:uiPriority w:val="99"/>
    <w:unhideWhenUsed/>
    <w:rsid w:val="00981AE7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981AE7"/>
  </w:style>
  <w:style w:type="paragraph" w:customStyle="1" w:styleId="paragraph">
    <w:name w:val="paragraph"/>
    <w:basedOn w:val="Standard"/>
    <w:rsid w:val="00D74F8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D74F81"/>
  </w:style>
  <w:style w:type="character" w:customStyle="1" w:styleId="eop">
    <w:name w:val="eop"/>
    <w:basedOn w:val="Absatz-Standardschriftart"/>
    <w:rsid w:val="00D74F81"/>
  </w:style>
  <w:style w:type="character" w:styleId="Hyperlink">
    <w:name w:val="Hyperlink"/>
    <w:basedOn w:val="Absatz-Standardschriftart"/>
    <w:uiPriority w:val="99"/>
    <w:unhideWhenUsed/>
    <w:rsid w:val="00BD246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D246D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8844F1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tif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/Users/corinnafriedrich/Library/Group%20Containers/UBF8T346G9.Office/User%20Content.localized/Templates.localized/AV_offiziell_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AV_offiziell_Vorlage.dotx</Template>
  <TotalTime>0</TotalTime>
  <Pages>1</Pages>
  <Words>33</Words>
  <Characters>212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 Ruch</cp:lastModifiedBy>
  <cp:revision>57</cp:revision>
  <dcterms:created xsi:type="dcterms:W3CDTF">2025-11-04T15:02:00Z</dcterms:created>
  <dcterms:modified xsi:type="dcterms:W3CDTF">2026-07-01T07:40:00Z</dcterms:modified>
</cp:coreProperties>
</file>